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10D" w:rsidRDefault="0033510D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3D7E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33510D" w:rsidRDefault="0033510D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33510D" w:rsidRDefault="0033510D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33510D" w:rsidRDefault="0033510D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33510D" w:rsidRDefault="0033510D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33510D" w:rsidRPr="0061159A" w:rsidRDefault="0033510D" w:rsidP="00E73DD4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4"/>
          <w:szCs w:val="44"/>
        </w:rPr>
      </w:pPr>
      <w:r w:rsidRPr="0061159A">
        <w:rPr>
          <w:rFonts w:ascii="Times New Roman" w:hAnsi="Times New Roman" w:cs="Times New Roman"/>
          <w:b/>
          <w:bCs/>
          <w:color w:val="000000"/>
          <w:sz w:val="44"/>
          <w:szCs w:val="44"/>
        </w:rPr>
        <w:t>Решение</w:t>
      </w:r>
    </w:p>
    <w:p w:rsidR="0033510D" w:rsidRDefault="0033510D" w:rsidP="00E73DD4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33510D" w:rsidRPr="00B5743A" w:rsidRDefault="0033510D" w:rsidP="00B5743A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B5743A">
        <w:rPr>
          <w:sz w:val="28"/>
          <w:szCs w:val="28"/>
        </w:rPr>
        <w:t>От 31.10.2014г.                                                                                   №28-137/дсп</w:t>
      </w:r>
    </w:p>
    <w:p w:rsidR="0033510D" w:rsidRDefault="0033510D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33510D" w:rsidRDefault="0033510D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510D" w:rsidRDefault="0033510D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33510D" w:rsidRDefault="0033510D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33510D" w:rsidRDefault="0033510D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«Суворовский»</w:t>
      </w:r>
    </w:p>
    <w:p w:rsidR="0033510D" w:rsidRDefault="0033510D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«Суворовский», Дума Хомутовского муниципального образования</w:t>
      </w:r>
    </w:p>
    <w:p w:rsidR="0033510D" w:rsidRDefault="0033510D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«Суворовский» (Приложение).</w:t>
      </w: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  Опубликовать настоящее решение в установленном законом порядке.</w:t>
      </w: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Хомутовского</w:t>
      </w:r>
    </w:p>
    <w:p w:rsidR="0033510D" w:rsidRDefault="0033510D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  В.М. Колмаченко</w:t>
      </w:r>
    </w:p>
    <w:p w:rsidR="0033510D" w:rsidRDefault="0033510D" w:rsidP="0061159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3510D" w:rsidRDefault="0033510D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 </w:t>
      </w:r>
    </w:p>
    <w:p w:rsidR="0033510D" w:rsidRDefault="0033510D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33510D" w:rsidRDefault="0033510D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33510D" w:rsidRDefault="0033510D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33510D" w:rsidRPr="00871C39" w:rsidRDefault="0033510D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33510D" w:rsidRDefault="0033510D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510D" w:rsidRPr="00871C39" w:rsidRDefault="0033510D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510D" w:rsidRPr="00871C39" w:rsidRDefault="0033510D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«Суворовский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3510D" w:rsidRPr="00871C39" w:rsidRDefault="0033510D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510D" w:rsidRPr="00871C39" w:rsidRDefault="0033510D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с.Хомутово Иркутского района ,</w:t>
      </w:r>
    </w:p>
    <w:p w:rsidR="0033510D" w:rsidRDefault="0033510D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Суворова – в пределах всей улицы;</w:t>
      </w:r>
    </w:p>
    <w:p w:rsidR="0033510D" w:rsidRDefault="0033510D" w:rsidP="009E48E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50 лет Октября, номера домов с №49-по №60</w:t>
      </w:r>
    </w:p>
    <w:p w:rsidR="0033510D" w:rsidRDefault="0033510D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510D" w:rsidRDefault="0033510D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3510D" w:rsidRPr="00871C39" w:rsidRDefault="0033510D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Л.Л. Гуневич</w:t>
      </w:r>
    </w:p>
    <w:p w:rsidR="0033510D" w:rsidRPr="00871C39" w:rsidRDefault="0033510D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10D" w:rsidRPr="00871C39" w:rsidRDefault="0033510D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p w:rsidR="0033510D" w:rsidRDefault="0033510D" w:rsidP="00D708B3">
      <w:pPr>
        <w:shd w:val="clear" w:color="auto" w:fill="FFFFFF"/>
        <w:spacing w:after="0" w:line="240" w:lineRule="auto"/>
        <w:jc w:val="both"/>
      </w:pPr>
    </w:p>
    <w:sectPr w:rsidR="0033510D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109A8"/>
    <w:rsid w:val="00013214"/>
    <w:rsid w:val="0005399E"/>
    <w:rsid w:val="000A173F"/>
    <w:rsid w:val="000A2379"/>
    <w:rsid w:val="000F7DF4"/>
    <w:rsid w:val="00104B94"/>
    <w:rsid w:val="00130B36"/>
    <w:rsid w:val="00166595"/>
    <w:rsid w:val="001707EF"/>
    <w:rsid w:val="00173DAD"/>
    <w:rsid w:val="001A7B1D"/>
    <w:rsid w:val="001C3F95"/>
    <w:rsid w:val="00201198"/>
    <w:rsid w:val="00211E92"/>
    <w:rsid w:val="002536AA"/>
    <w:rsid w:val="002744F6"/>
    <w:rsid w:val="002B2156"/>
    <w:rsid w:val="002B63A4"/>
    <w:rsid w:val="002B6CB8"/>
    <w:rsid w:val="002F5D5A"/>
    <w:rsid w:val="0033510D"/>
    <w:rsid w:val="00380CC4"/>
    <w:rsid w:val="003D2C80"/>
    <w:rsid w:val="003F5C64"/>
    <w:rsid w:val="005027BD"/>
    <w:rsid w:val="00543221"/>
    <w:rsid w:val="00590A85"/>
    <w:rsid w:val="0061159A"/>
    <w:rsid w:val="007240D0"/>
    <w:rsid w:val="007416D7"/>
    <w:rsid w:val="00777092"/>
    <w:rsid w:val="007A613A"/>
    <w:rsid w:val="00871C39"/>
    <w:rsid w:val="008C55FF"/>
    <w:rsid w:val="00981304"/>
    <w:rsid w:val="0099207C"/>
    <w:rsid w:val="009D583B"/>
    <w:rsid w:val="009E48EC"/>
    <w:rsid w:val="00A4789A"/>
    <w:rsid w:val="00A53F99"/>
    <w:rsid w:val="00A64DEE"/>
    <w:rsid w:val="00A6602D"/>
    <w:rsid w:val="00B165C1"/>
    <w:rsid w:val="00B2533E"/>
    <w:rsid w:val="00B5743A"/>
    <w:rsid w:val="00B94459"/>
    <w:rsid w:val="00C24E69"/>
    <w:rsid w:val="00C469E8"/>
    <w:rsid w:val="00C73D7E"/>
    <w:rsid w:val="00CB22AF"/>
    <w:rsid w:val="00CF4F91"/>
    <w:rsid w:val="00D64E5B"/>
    <w:rsid w:val="00D67351"/>
    <w:rsid w:val="00D708B3"/>
    <w:rsid w:val="00DA34EF"/>
    <w:rsid w:val="00E73DD4"/>
    <w:rsid w:val="00ED500E"/>
    <w:rsid w:val="00EE0392"/>
    <w:rsid w:val="00F6114C"/>
    <w:rsid w:val="00F9145D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B5743A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9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678</TotalTime>
  <Pages>2</Pages>
  <Words>268</Words>
  <Characters>1531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25</cp:revision>
  <cp:lastPrinted>2014-10-29T09:20:00Z</cp:lastPrinted>
  <dcterms:created xsi:type="dcterms:W3CDTF">2014-02-25T01:50:00Z</dcterms:created>
  <dcterms:modified xsi:type="dcterms:W3CDTF">2014-11-02T02:37:00Z</dcterms:modified>
</cp:coreProperties>
</file>