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574" w:rsidRDefault="00873574" w:rsidP="00325B81">
      <w:pPr>
        <w:jc w:val="center"/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7.6pt;height:81pt;visibility:visible">
            <v:imagedata r:id="rId5" o:title=""/>
          </v:shape>
        </w:pict>
      </w:r>
      <w:r>
        <w:br w:type="textWrapping" w:clear="all"/>
      </w:r>
    </w:p>
    <w:p w:rsidR="00873574" w:rsidRDefault="00873574" w:rsidP="0053568B">
      <w:pPr>
        <w:suppressAutoHyphens/>
        <w:spacing w:line="288" w:lineRule="auto"/>
        <w:jc w:val="center"/>
        <w:rPr>
          <w:b/>
          <w:bCs/>
          <w:spacing w:val="20"/>
        </w:rPr>
      </w:pPr>
      <w:r>
        <w:rPr>
          <w:b/>
          <w:bCs/>
          <w:spacing w:val="20"/>
        </w:rPr>
        <w:t>РОССИЙСКАЯ ФЕДЕРАЦИЯ</w:t>
      </w:r>
    </w:p>
    <w:p w:rsidR="00873574" w:rsidRDefault="00873574" w:rsidP="0053568B">
      <w:pPr>
        <w:suppressAutoHyphens/>
        <w:spacing w:line="288" w:lineRule="auto"/>
        <w:jc w:val="center"/>
        <w:rPr>
          <w:b/>
          <w:bCs/>
          <w:spacing w:val="20"/>
        </w:rPr>
      </w:pPr>
    </w:p>
    <w:p w:rsidR="00873574" w:rsidRDefault="00873574" w:rsidP="0053568B">
      <w:pPr>
        <w:suppressAutoHyphens/>
        <w:jc w:val="center"/>
        <w:rPr>
          <w:b/>
          <w:bCs/>
          <w:spacing w:val="20"/>
        </w:rPr>
      </w:pPr>
      <w:r>
        <w:rPr>
          <w:b/>
          <w:bCs/>
          <w:spacing w:val="20"/>
        </w:rPr>
        <w:t>ИРКУТСКАЯ ОБЛАСТЬ   ИРКУТСКИЙ РАЙОН</w:t>
      </w:r>
    </w:p>
    <w:p w:rsidR="00873574" w:rsidRDefault="00873574" w:rsidP="0053568B">
      <w:pPr>
        <w:pStyle w:val="1"/>
        <w:suppressAutoHyphens/>
        <w:spacing w:line="240" w:lineRule="auto"/>
        <w:rPr>
          <w:caps w:val="0"/>
          <w:spacing w:val="50"/>
        </w:rPr>
      </w:pPr>
    </w:p>
    <w:p w:rsidR="00873574" w:rsidRDefault="00873574" w:rsidP="0053568B">
      <w:pPr>
        <w:pStyle w:val="1"/>
        <w:suppressAutoHyphens/>
        <w:spacing w:line="240" w:lineRule="auto"/>
        <w:rPr>
          <w:caps w:val="0"/>
          <w:spacing w:val="50"/>
        </w:rPr>
      </w:pPr>
      <w:r>
        <w:rPr>
          <w:caps w:val="0"/>
          <w:spacing w:val="50"/>
        </w:rPr>
        <w:t>Дума</w:t>
      </w:r>
    </w:p>
    <w:p w:rsidR="00873574" w:rsidRDefault="00873574" w:rsidP="0053568B">
      <w:pPr>
        <w:pStyle w:val="1"/>
        <w:suppressAutoHyphens/>
        <w:spacing w:line="240" w:lineRule="auto"/>
        <w:rPr>
          <w:caps w:val="0"/>
          <w:spacing w:val="50"/>
        </w:rPr>
      </w:pPr>
      <w:r>
        <w:rPr>
          <w:caps w:val="0"/>
          <w:spacing w:val="50"/>
        </w:rPr>
        <w:t>Хомутовского муниципального образования</w:t>
      </w:r>
    </w:p>
    <w:p w:rsidR="00873574" w:rsidRDefault="00873574" w:rsidP="0053568B">
      <w:pPr>
        <w:pStyle w:val="1"/>
        <w:suppressAutoHyphens/>
        <w:spacing w:line="240" w:lineRule="auto"/>
        <w:rPr>
          <w:caps w:val="0"/>
          <w:spacing w:val="50"/>
        </w:rPr>
      </w:pPr>
      <w:r>
        <w:rPr>
          <w:caps w:val="0"/>
          <w:spacing w:val="50"/>
        </w:rPr>
        <w:t>Третий созыв</w:t>
      </w:r>
    </w:p>
    <w:p w:rsidR="00873574" w:rsidRDefault="00873574" w:rsidP="0053568B">
      <w:pPr>
        <w:suppressAutoHyphens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Решение </w:t>
      </w:r>
    </w:p>
    <w:p w:rsidR="00873574" w:rsidRDefault="00873574" w:rsidP="0053568B">
      <w:pPr>
        <w:suppressAutoHyphens/>
        <w:jc w:val="center"/>
        <w:rPr>
          <w:b/>
          <w:bCs/>
          <w:sz w:val="26"/>
          <w:szCs w:val="26"/>
        </w:rPr>
      </w:pPr>
    </w:p>
    <w:p w:rsidR="00873574" w:rsidRDefault="00873574" w:rsidP="0053568B">
      <w:pPr>
        <w:pStyle w:val="Caption"/>
        <w:framePr w:w="0" w:hRule="auto" w:hSpace="0" w:wrap="auto" w:vAnchor="margin" w:hAnchor="text" w:xAlign="left" w:yAlign="inline"/>
        <w:tabs>
          <w:tab w:val="left" w:pos="426"/>
        </w:tabs>
        <w:suppressAutoHyphens/>
        <w:ind w:right="71" w:firstLine="0"/>
        <w:rPr>
          <w:sz w:val="28"/>
          <w:szCs w:val="28"/>
        </w:rPr>
      </w:pPr>
    </w:p>
    <w:p w:rsidR="00873574" w:rsidRPr="0053568B" w:rsidRDefault="00873574" w:rsidP="0053568B">
      <w:pPr>
        <w:pStyle w:val="Caption"/>
        <w:framePr w:w="0" w:hRule="auto" w:hSpace="0" w:wrap="auto" w:vAnchor="margin" w:hAnchor="text" w:xAlign="left" w:yAlign="inline"/>
        <w:tabs>
          <w:tab w:val="left" w:pos="426"/>
        </w:tabs>
        <w:suppressAutoHyphens/>
        <w:ind w:right="71" w:firstLine="0"/>
        <w:rPr>
          <w:sz w:val="28"/>
          <w:szCs w:val="28"/>
        </w:rPr>
      </w:pPr>
      <w:r>
        <w:rPr>
          <w:sz w:val="28"/>
          <w:szCs w:val="28"/>
        </w:rPr>
        <w:t>От 26.09.2014г.                                                                                  №27-122/дсп</w:t>
      </w:r>
    </w:p>
    <w:p w:rsidR="00873574" w:rsidRPr="00325B81" w:rsidRDefault="00873574" w:rsidP="0097262D">
      <w:pPr>
        <w:jc w:val="both"/>
        <w:rPr>
          <w:sz w:val="20"/>
          <w:szCs w:val="20"/>
        </w:rPr>
      </w:pPr>
      <w:r w:rsidRPr="00325B81">
        <w:rPr>
          <w:sz w:val="20"/>
          <w:szCs w:val="20"/>
        </w:rPr>
        <w:t>с.Хомутово</w:t>
      </w:r>
    </w:p>
    <w:p w:rsidR="00873574" w:rsidRDefault="00873574" w:rsidP="0097262D">
      <w:pPr>
        <w:jc w:val="both"/>
      </w:pPr>
    </w:p>
    <w:p w:rsidR="00873574" w:rsidRDefault="00873574" w:rsidP="004E180D">
      <w:pPr>
        <w:jc w:val="left"/>
      </w:pPr>
      <w:r w:rsidRPr="00925D62">
        <w:t>О внесении изменений</w:t>
      </w:r>
      <w:r>
        <w:t xml:space="preserve"> </w:t>
      </w:r>
      <w:r w:rsidRPr="00925D62">
        <w:t>в решение</w:t>
      </w:r>
    </w:p>
    <w:p w:rsidR="00873574" w:rsidRDefault="00873574" w:rsidP="004E180D">
      <w:pPr>
        <w:jc w:val="left"/>
      </w:pPr>
      <w:r w:rsidRPr="00925D62">
        <w:t>Думы Хомутовского муниципального</w:t>
      </w:r>
    </w:p>
    <w:p w:rsidR="00873574" w:rsidRPr="00551004" w:rsidRDefault="00873574" w:rsidP="004E180D">
      <w:pPr>
        <w:jc w:val="left"/>
      </w:pPr>
      <w:r w:rsidRPr="00925D62">
        <w:t xml:space="preserve">образования от </w:t>
      </w:r>
      <w:r>
        <w:t>27.12.2013 года</w:t>
      </w:r>
      <w:r w:rsidRPr="00925D62">
        <w:t xml:space="preserve"> № </w:t>
      </w:r>
      <w:r>
        <w:t>18-85</w:t>
      </w:r>
      <w:r w:rsidRPr="00925D62">
        <w:t>/дсп</w:t>
      </w:r>
    </w:p>
    <w:p w:rsidR="00873574" w:rsidRDefault="00873574" w:rsidP="004E180D"/>
    <w:p w:rsidR="00873574" w:rsidRPr="00925D62" w:rsidRDefault="00873574" w:rsidP="004E180D">
      <w:pPr>
        <w:suppressAutoHyphens/>
        <w:jc w:val="both"/>
      </w:pPr>
    </w:p>
    <w:p w:rsidR="00873574" w:rsidRDefault="00873574" w:rsidP="004E180D">
      <w:pPr>
        <w:pStyle w:val="BodyText2"/>
        <w:suppressAutoHyphens/>
        <w:spacing w:before="0"/>
        <w:ind w:firstLine="72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В соответствии со ст.184.1  Бюджетного кодекса РФ, Федерального закона от 06.10.2003 года № 131-ФЗ «Об общих принципах организации местного самоуправлении в Российской Федерации», ст.ст. 6, 35 Устава </w:t>
      </w:r>
      <w:r w:rsidRPr="00925D62">
        <w:rPr>
          <w:rFonts w:ascii="Times New Roman" w:hAnsi="Times New Roman" w:cs="Times New Roman"/>
          <w:lang w:val="ru-RU"/>
        </w:rPr>
        <w:t>Хомутовского муниципального образования</w:t>
      </w:r>
      <w:r>
        <w:rPr>
          <w:rFonts w:ascii="Times New Roman" w:hAnsi="Times New Roman" w:cs="Times New Roman"/>
          <w:lang w:val="ru-RU"/>
        </w:rPr>
        <w:t xml:space="preserve">, Дума </w:t>
      </w:r>
      <w:r w:rsidRPr="00925D62">
        <w:rPr>
          <w:rFonts w:ascii="Times New Roman" w:hAnsi="Times New Roman" w:cs="Times New Roman"/>
          <w:lang w:val="ru-RU"/>
        </w:rPr>
        <w:t>Хомутовского муниципального образования</w:t>
      </w:r>
    </w:p>
    <w:p w:rsidR="00873574" w:rsidRDefault="00873574" w:rsidP="004E180D">
      <w:pPr>
        <w:pStyle w:val="BodyText2"/>
        <w:suppressAutoHyphens/>
        <w:spacing w:before="0"/>
        <w:ind w:firstLine="72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РЕШИЛА:</w:t>
      </w:r>
    </w:p>
    <w:p w:rsidR="00873574" w:rsidRDefault="00873574" w:rsidP="004E180D">
      <w:pPr>
        <w:pStyle w:val="BodyText2"/>
        <w:suppressAutoHyphens/>
        <w:spacing w:before="0"/>
        <w:ind w:firstLine="70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1. </w:t>
      </w:r>
      <w:r w:rsidRPr="00925D62">
        <w:rPr>
          <w:rFonts w:ascii="Times New Roman" w:hAnsi="Times New Roman" w:cs="Times New Roman"/>
          <w:lang w:val="ru-RU"/>
        </w:rPr>
        <w:t xml:space="preserve">Внести в решение Думы Хомутовского муниципального образования от </w:t>
      </w:r>
      <w:r>
        <w:rPr>
          <w:rFonts w:ascii="Times New Roman" w:hAnsi="Times New Roman" w:cs="Times New Roman"/>
          <w:lang w:val="ru-RU"/>
        </w:rPr>
        <w:t>27.12.2013г</w:t>
      </w:r>
      <w:r w:rsidRPr="00925D62">
        <w:rPr>
          <w:rFonts w:ascii="Times New Roman" w:hAnsi="Times New Roman" w:cs="Times New Roman"/>
          <w:lang w:val="ru-RU"/>
        </w:rPr>
        <w:t xml:space="preserve">. № </w:t>
      </w:r>
      <w:r>
        <w:rPr>
          <w:rFonts w:ascii="Times New Roman" w:hAnsi="Times New Roman" w:cs="Times New Roman"/>
          <w:lang w:val="ru-RU"/>
        </w:rPr>
        <w:t>18-85</w:t>
      </w:r>
      <w:r w:rsidRPr="00925D62">
        <w:rPr>
          <w:rFonts w:ascii="Times New Roman" w:hAnsi="Times New Roman" w:cs="Times New Roman"/>
          <w:lang w:val="ru-RU"/>
        </w:rPr>
        <w:t>/</w:t>
      </w:r>
      <w:r>
        <w:rPr>
          <w:rFonts w:ascii="Times New Roman" w:hAnsi="Times New Roman" w:cs="Times New Roman"/>
          <w:lang w:val="ru-RU"/>
        </w:rPr>
        <w:t>дсп</w:t>
      </w:r>
      <w:r w:rsidRPr="00925D62">
        <w:rPr>
          <w:rFonts w:ascii="Times New Roman" w:hAnsi="Times New Roman" w:cs="Times New Roman"/>
          <w:lang w:val="ru-RU"/>
        </w:rPr>
        <w:t xml:space="preserve"> «О бюджете Хомутовского муниципального образования на 20</w:t>
      </w:r>
      <w:r>
        <w:rPr>
          <w:rFonts w:ascii="Times New Roman" w:hAnsi="Times New Roman" w:cs="Times New Roman"/>
          <w:lang w:val="ru-RU"/>
        </w:rPr>
        <w:t>13</w:t>
      </w:r>
      <w:r w:rsidRPr="00925D62">
        <w:rPr>
          <w:rFonts w:ascii="Times New Roman" w:hAnsi="Times New Roman" w:cs="Times New Roman"/>
          <w:lang w:val="ru-RU"/>
        </w:rPr>
        <w:t xml:space="preserve"> год</w:t>
      </w:r>
      <w:r>
        <w:rPr>
          <w:rFonts w:ascii="Times New Roman" w:hAnsi="Times New Roman" w:cs="Times New Roman"/>
          <w:lang w:val="ru-RU"/>
        </w:rPr>
        <w:t xml:space="preserve"> и плановый период 2014-2015 годы</w:t>
      </w:r>
      <w:r w:rsidRPr="00925D62">
        <w:rPr>
          <w:rFonts w:ascii="Times New Roman" w:hAnsi="Times New Roman" w:cs="Times New Roman"/>
          <w:lang w:val="ru-RU"/>
        </w:rPr>
        <w:t xml:space="preserve">» следующие </w:t>
      </w:r>
      <w:r>
        <w:rPr>
          <w:rFonts w:ascii="Times New Roman" w:hAnsi="Times New Roman" w:cs="Times New Roman"/>
          <w:lang w:val="ru-RU"/>
        </w:rPr>
        <w:t>изменения</w:t>
      </w:r>
      <w:r w:rsidRPr="00925D62">
        <w:rPr>
          <w:rFonts w:ascii="Times New Roman" w:hAnsi="Times New Roman" w:cs="Times New Roman"/>
          <w:lang w:val="ru-RU"/>
        </w:rPr>
        <w:t>:</w:t>
      </w:r>
    </w:p>
    <w:p w:rsidR="00873574" w:rsidRDefault="00873574" w:rsidP="004E180D">
      <w:pPr>
        <w:pStyle w:val="BodyText2"/>
        <w:tabs>
          <w:tab w:val="left" w:pos="993"/>
        </w:tabs>
        <w:suppressAutoHyphens/>
        <w:spacing w:before="0"/>
        <w:ind w:firstLine="70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1.1. Статью 1 изменить и изложить в следующей редакции:</w:t>
      </w:r>
    </w:p>
    <w:p w:rsidR="00873574" w:rsidRPr="00E26AF4" w:rsidRDefault="00873574" w:rsidP="00765927">
      <w:pPr>
        <w:keepNext/>
        <w:suppressLineNumbers/>
        <w:suppressAutoHyphens/>
        <w:ind w:firstLine="709"/>
        <w:jc w:val="left"/>
        <w:rPr>
          <w:b/>
          <w:bCs/>
        </w:rPr>
      </w:pPr>
      <w:r w:rsidRPr="00E26AF4">
        <w:t>«</w:t>
      </w:r>
      <w:r w:rsidRPr="00E26AF4">
        <w:rPr>
          <w:b/>
          <w:bCs/>
        </w:rPr>
        <w:t>Статья 1.</w:t>
      </w:r>
    </w:p>
    <w:p w:rsidR="00873574" w:rsidRDefault="00873574" w:rsidP="004E180D">
      <w:pPr>
        <w:pStyle w:val="BodyText2"/>
        <w:suppressAutoHyphens/>
        <w:spacing w:before="0"/>
        <w:ind w:firstLine="70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1. Утвердить основные характеристики бюджета Хомутовского муниципального образования (далее – местный бюджет) на 2014 год:</w:t>
      </w:r>
    </w:p>
    <w:p w:rsidR="00873574" w:rsidRDefault="00873574" w:rsidP="00EB6010">
      <w:pPr>
        <w:pStyle w:val="BodyText2"/>
        <w:suppressAutoHyphens/>
        <w:spacing w:before="0"/>
        <w:ind w:firstLine="70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1) общий объем доходов - в сумме  50963,81тыс. руб., в том числе безвозмездные поступления в сумме23336,8 тыс. руб., из них - объем  дотации на выравнивание бюджетной обеспеченности из областного бюджета в сумме  13048,7  тыс. руб., из районного бюджета в сумме  </w:t>
      </w:r>
      <w:r>
        <w:rPr>
          <w:rFonts w:ascii="Times New Roman" w:hAnsi="Times New Roman" w:cs="Times New Roman"/>
          <w:spacing w:val="-3"/>
          <w:lang w:val="ru-RU"/>
        </w:rPr>
        <w:t>2204,53</w:t>
      </w:r>
      <w:r w:rsidRPr="005042DD">
        <w:rPr>
          <w:rFonts w:ascii="Times New Roman" w:hAnsi="Times New Roman" w:cs="Times New Roman"/>
          <w:lang w:val="ru-RU"/>
        </w:rPr>
        <w:t>тыс</w:t>
      </w:r>
      <w:r>
        <w:rPr>
          <w:rFonts w:ascii="Times New Roman" w:hAnsi="Times New Roman" w:cs="Times New Roman"/>
          <w:lang w:val="ru-RU"/>
        </w:rPr>
        <w:t xml:space="preserve">. руб.; </w:t>
      </w:r>
    </w:p>
    <w:p w:rsidR="00873574" w:rsidRDefault="00873574" w:rsidP="004E180D">
      <w:pPr>
        <w:pStyle w:val="BodyText2"/>
        <w:suppressAutoHyphens/>
        <w:spacing w:before="0"/>
        <w:ind w:firstLine="70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2) общий объем расходов бюджета Хомутовского муниципального  образования в сумме 63467,88 тыс. руб.;</w:t>
      </w:r>
    </w:p>
    <w:p w:rsidR="00873574" w:rsidRDefault="00873574" w:rsidP="004E180D">
      <w:pPr>
        <w:pStyle w:val="BodyText2"/>
        <w:suppressAutoHyphens/>
        <w:spacing w:before="0"/>
        <w:ind w:firstLine="70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3) размер дефицита местного бюджета в сумме 12504,07 тыс. руб.или 45,3% утвержденного  общего годового объема доходов бюджета Хомутовского муниципального  образования без учета утвержденного объема безвозмездных  поступлений.</w:t>
      </w:r>
    </w:p>
    <w:p w:rsidR="00873574" w:rsidRDefault="00873574" w:rsidP="004E180D">
      <w:pPr>
        <w:pStyle w:val="BodyText2"/>
        <w:suppressAutoHyphens/>
        <w:spacing w:before="0"/>
        <w:ind w:firstLine="709"/>
        <w:rPr>
          <w:rFonts w:ascii="Times New Roman" w:hAnsi="Times New Roman" w:cs="Times New Roman"/>
          <w:lang w:val="ru-RU"/>
        </w:rPr>
      </w:pPr>
      <w:r w:rsidRPr="00276A43">
        <w:rPr>
          <w:rFonts w:ascii="Times New Roman" w:hAnsi="Times New Roman" w:cs="Times New Roman"/>
          <w:lang w:val="ru-RU"/>
        </w:rPr>
        <w:t>2. Установить, что превышение дефицита бюджета Хомутовского муниципального образования над ограничениями, установленными статьей 92.1. Бюджетного кодекса Российской Федерации, осуществлено в пределах суммы снижения остатков</w:t>
      </w:r>
      <w:r>
        <w:rPr>
          <w:rFonts w:ascii="Times New Roman" w:hAnsi="Times New Roman" w:cs="Times New Roman"/>
          <w:lang w:val="ru-RU"/>
        </w:rPr>
        <w:t xml:space="preserve"> средств на счетах по учету средств бюджета в объеме 9865,6 тыс. руб.</w:t>
      </w:r>
    </w:p>
    <w:p w:rsidR="00873574" w:rsidRDefault="00873574" w:rsidP="004E180D">
      <w:pPr>
        <w:pStyle w:val="BodyText2"/>
        <w:suppressAutoHyphens/>
        <w:spacing w:before="0"/>
        <w:ind w:firstLine="709"/>
        <w:rPr>
          <w:rFonts w:ascii="Times New Roman" w:hAnsi="Times New Roman" w:cs="Times New Roman"/>
          <w:lang w:val="ru-RU"/>
        </w:rPr>
      </w:pPr>
      <w:r w:rsidRPr="00DB55D4">
        <w:rPr>
          <w:rFonts w:ascii="Times New Roman" w:hAnsi="Times New Roman" w:cs="Times New Roman"/>
          <w:lang w:val="ru-RU"/>
        </w:rPr>
        <w:t xml:space="preserve">3. </w:t>
      </w:r>
      <w:r w:rsidRPr="00F50C10">
        <w:rPr>
          <w:rFonts w:ascii="Times New Roman" w:hAnsi="Times New Roman" w:cs="Times New Roman"/>
          <w:lang w:val="ru-RU"/>
        </w:rPr>
        <w:t>Дефицит бюджета без учета суммы, указанной в части 2 настоящей статьи, составит</w:t>
      </w:r>
      <w:r>
        <w:rPr>
          <w:rFonts w:ascii="Times New Roman" w:hAnsi="Times New Roman" w:cs="Times New Roman"/>
          <w:lang w:val="ru-RU"/>
        </w:rPr>
        <w:t xml:space="preserve"> 9,6</w:t>
      </w:r>
      <w:r w:rsidRPr="00F50C10">
        <w:rPr>
          <w:rFonts w:ascii="Times New Roman" w:hAnsi="Times New Roman" w:cs="Times New Roman"/>
          <w:lang w:val="ru-RU"/>
        </w:rPr>
        <w:t>%</w:t>
      </w:r>
      <w:r>
        <w:rPr>
          <w:rFonts w:ascii="Times New Roman" w:hAnsi="Times New Roman" w:cs="Times New Roman"/>
          <w:lang w:val="ru-RU"/>
        </w:rPr>
        <w:t>.</w:t>
      </w:r>
      <w:r w:rsidRPr="00F50C10">
        <w:rPr>
          <w:rFonts w:ascii="Times New Roman" w:hAnsi="Times New Roman" w:cs="Times New Roman"/>
          <w:lang w:val="ru-RU"/>
        </w:rPr>
        <w:t>».</w:t>
      </w:r>
    </w:p>
    <w:p w:rsidR="00873574" w:rsidRDefault="00873574" w:rsidP="004E180D">
      <w:pPr>
        <w:shd w:val="clear" w:color="auto" w:fill="FFFFFF"/>
        <w:spacing w:line="319" w:lineRule="exact"/>
        <w:ind w:firstLine="709"/>
        <w:jc w:val="both"/>
      </w:pPr>
      <w:r>
        <w:t xml:space="preserve">1.2. </w:t>
      </w:r>
      <w:r w:rsidRPr="00925D62">
        <w:t>Приложени</w:t>
      </w:r>
      <w:r>
        <w:t>я</w:t>
      </w:r>
      <w:r w:rsidRPr="00925D62">
        <w:t xml:space="preserve"> № </w:t>
      </w:r>
      <w:r>
        <w:t>1, 3, 7</w:t>
      </w:r>
      <w:r w:rsidRPr="00925D62">
        <w:t>,</w:t>
      </w:r>
      <w:r>
        <w:t xml:space="preserve"> 9, 11, 13</w:t>
      </w:r>
      <w:bookmarkStart w:id="0" w:name="_GoBack"/>
      <w:bookmarkEnd w:id="0"/>
      <w:r>
        <w:t xml:space="preserve"> </w:t>
      </w:r>
      <w:r w:rsidRPr="00925D62">
        <w:t>изложить в новой редакции.</w:t>
      </w:r>
    </w:p>
    <w:p w:rsidR="00873574" w:rsidRPr="00704E94" w:rsidRDefault="00873574" w:rsidP="00EB6010">
      <w:pPr>
        <w:pStyle w:val="ListParagraph"/>
        <w:widowControl w:val="0"/>
        <w:numPr>
          <w:ilvl w:val="0"/>
          <w:numId w:val="2"/>
        </w:numPr>
        <w:tabs>
          <w:tab w:val="left" w:pos="0"/>
          <w:tab w:val="left" w:pos="993"/>
        </w:tabs>
        <w:autoSpaceDE w:val="0"/>
        <w:autoSpaceDN w:val="0"/>
        <w:adjustRightInd w:val="0"/>
        <w:jc w:val="both"/>
        <w:outlineLvl w:val="1"/>
        <w:rPr>
          <w:spacing w:val="-1"/>
        </w:rPr>
      </w:pPr>
      <w:r w:rsidRPr="00704E94">
        <w:rPr>
          <w:spacing w:val="3"/>
        </w:rPr>
        <w:t>Опубликовать данное решение в установленном порядке.</w:t>
      </w:r>
    </w:p>
    <w:p w:rsidR="00873574" w:rsidRPr="00704E94" w:rsidRDefault="00873574" w:rsidP="00EB6010">
      <w:pPr>
        <w:pStyle w:val="ListParagraph"/>
        <w:widowControl w:val="0"/>
        <w:numPr>
          <w:ilvl w:val="0"/>
          <w:numId w:val="2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line="319" w:lineRule="exact"/>
        <w:ind w:left="0" w:firstLine="709"/>
        <w:jc w:val="both"/>
        <w:rPr>
          <w:spacing w:val="-1"/>
        </w:rPr>
      </w:pPr>
      <w:r w:rsidRPr="00704E94">
        <w:rPr>
          <w:spacing w:val="3"/>
        </w:rPr>
        <w:t>Контроль за выполнением данног</w:t>
      </w:r>
      <w:r>
        <w:rPr>
          <w:spacing w:val="3"/>
        </w:rPr>
        <w:t xml:space="preserve">о решения возложить на комиссию </w:t>
      </w:r>
      <w:r w:rsidRPr="00704E94">
        <w:rPr>
          <w:spacing w:val="3"/>
        </w:rPr>
        <w:t>по бюджету, ценообразованию и социально-экономическому развитию и ресурсообеспечению Думы Хомутовского муниципального образования (Худаков Д.Б.).</w:t>
      </w:r>
    </w:p>
    <w:p w:rsidR="00873574" w:rsidRDefault="00873574" w:rsidP="004E180D">
      <w:pPr>
        <w:shd w:val="clear" w:color="auto" w:fill="FFFFFF"/>
        <w:spacing w:line="319" w:lineRule="exact"/>
        <w:ind w:hanging="14"/>
      </w:pPr>
    </w:p>
    <w:p w:rsidR="00873574" w:rsidRDefault="00873574" w:rsidP="004E180D">
      <w:pPr>
        <w:shd w:val="clear" w:color="auto" w:fill="FFFFFF"/>
        <w:spacing w:line="319" w:lineRule="exact"/>
        <w:ind w:hanging="14"/>
      </w:pPr>
    </w:p>
    <w:p w:rsidR="00873574" w:rsidRPr="00925D62" w:rsidRDefault="00873574" w:rsidP="0023459F">
      <w:pPr>
        <w:shd w:val="clear" w:color="auto" w:fill="FFFFFF"/>
        <w:spacing w:line="319" w:lineRule="exact"/>
        <w:ind w:hanging="14"/>
        <w:jc w:val="left"/>
      </w:pPr>
      <w:r w:rsidRPr="00925D62">
        <w:t xml:space="preserve">Глава  Хомутовского </w:t>
      </w:r>
    </w:p>
    <w:p w:rsidR="00873574" w:rsidRDefault="00873574" w:rsidP="008A3267">
      <w:pPr>
        <w:shd w:val="clear" w:color="auto" w:fill="FFFFFF"/>
        <w:spacing w:line="319" w:lineRule="exact"/>
        <w:ind w:hanging="14"/>
        <w:jc w:val="left"/>
        <w:rPr>
          <w:spacing w:val="-1"/>
        </w:rPr>
      </w:pPr>
      <w:r w:rsidRPr="00925D62">
        <w:rPr>
          <w:spacing w:val="3"/>
        </w:rPr>
        <w:t>муниципального образования</w:t>
      </w:r>
      <w:r w:rsidRPr="00925D62">
        <w:rPr>
          <w:spacing w:val="-1"/>
        </w:rPr>
        <w:tab/>
      </w:r>
      <w:r w:rsidRPr="00925D62">
        <w:rPr>
          <w:spacing w:val="-1"/>
        </w:rPr>
        <w:tab/>
      </w:r>
      <w:r w:rsidRPr="00925D62">
        <w:rPr>
          <w:spacing w:val="-1"/>
        </w:rPr>
        <w:tab/>
      </w:r>
      <w:r>
        <w:rPr>
          <w:spacing w:val="-1"/>
        </w:rPr>
        <w:t xml:space="preserve">                    </w:t>
      </w:r>
      <w:r w:rsidRPr="00925D62">
        <w:rPr>
          <w:spacing w:val="-1"/>
        </w:rPr>
        <w:tab/>
        <w:t xml:space="preserve"> В.М. Колмаченко</w:t>
      </w:r>
    </w:p>
    <w:p w:rsidR="00873574" w:rsidRDefault="00873574" w:rsidP="004E180D">
      <w:pPr>
        <w:shd w:val="clear" w:color="auto" w:fill="FFFFFF"/>
        <w:spacing w:line="319" w:lineRule="exact"/>
        <w:ind w:hanging="14"/>
        <w:rPr>
          <w:spacing w:val="-1"/>
        </w:rPr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tbl>
      <w:tblPr>
        <w:tblW w:w="9781" w:type="dxa"/>
        <w:tblInd w:w="2" w:type="dxa"/>
        <w:tblLayout w:type="fixed"/>
        <w:tblCellMar>
          <w:left w:w="0" w:type="dxa"/>
          <w:right w:w="0" w:type="dxa"/>
        </w:tblCellMar>
        <w:tblLook w:val="00A0"/>
      </w:tblPr>
      <w:tblGrid>
        <w:gridCol w:w="92"/>
        <w:gridCol w:w="79"/>
        <w:gridCol w:w="79"/>
        <w:gridCol w:w="79"/>
        <w:gridCol w:w="1378"/>
        <w:gridCol w:w="2782"/>
        <w:gridCol w:w="434"/>
        <w:gridCol w:w="604"/>
        <w:gridCol w:w="131"/>
        <w:gridCol w:w="131"/>
        <w:gridCol w:w="874"/>
        <w:gridCol w:w="386"/>
        <w:gridCol w:w="394"/>
        <w:gridCol w:w="499"/>
        <w:gridCol w:w="1037"/>
        <w:gridCol w:w="802"/>
      </w:tblGrid>
      <w:tr w:rsidR="00873574" w:rsidRPr="00C3413F">
        <w:tc>
          <w:tcPr>
            <w:tcW w:w="4489" w:type="dxa"/>
            <w:gridSpan w:val="6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4"/>
              <w:spacing w:after="0" w:line="240" w:lineRule="auto"/>
            </w:pPr>
          </w:p>
        </w:tc>
        <w:tc>
          <w:tcPr>
            <w:tcW w:w="2174" w:type="dxa"/>
            <w:gridSpan w:val="5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4"/>
              <w:spacing w:after="0" w:line="240" w:lineRule="auto"/>
            </w:pPr>
          </w:p>
        </w:tc>
        <w:tc>
          <w:tcPr>
            <w:tcW w:w="3118" w:type="dxa"/>
            <w:gridSpan w:val="5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5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3413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Приложение 1</w:t>
            </w:r>
          </w:p>
        </w:tc>
      </w:tr>
      <w:tr w:rsidR="00873574" w:rsidRPr="00C3413F">
        <w:tc>
          <w:tcPr>
            <w:tcW w:w="4489" w:type="dxa"/>
            <w:gridSpan w:val="6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4"/>
              <w:spacing w:after="0" w:line="240" w:lineRule="auto"/>
            </w:pPr>
          </w:p>
        </w:tc>
        <w:tc>
          <w:tcPr>
            <w:tcW w:w="2174" w:type="dxa"/>
            <w:gridSpan w:val="5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4"/>
              <w:spacing w:after="0" w:line="240" w:lineRule="auto"/>
            </w:pPr>
          </w:p>
        </w:tc>
        <w:tc>
          <w:tcPr>
            <w:tcW w:w="3118" w:type="dxa"/>
            <w:gridSpan w:val="5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5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3413F">
              <w:rPr>
                <w:rFonts w:ascii="Times New Roman" w:hAnsi="Times New Roman" w:cs="Times New Roman"/>
                <w:sz w:val="22"/>
                <w:szCs w:val="22"/>
              </w:rPr>
              <w:t>к решению Думы Хомутовского</w:t>
            </w:r>
          </w:p>
        </w:tc>
      </w:tr>
      <w:tr w:rsidR="00873574" w:rsidRPr="00C3413F">
        <w:tc>
          <w:tcPr>
            <w:tcW w:w="4489" w:type="dxa"/>
            <w:gridSpan w:val="6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4"/>
              <w:spacing w:after="0" w:line="240" w:lineRule="auto"/>
            </w:pPr>
          </w:p>
        </w:tc>
        <w:tc>
          <w:tcPr>
            <w:tcW w:w="2174" w:type="dxa"/>
            <w:gridSpan w:val="5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4"/>
              <w:spacing w:after="0" w:line="240" w:lineRule="auto"/>
            </w:pPr>
          </w:p>
        </w:tc>
        <w:tc>
          <w:tcPr>
            <w:tcW w:w="3118" w:type="dxa"/>
            <w:gridSpan w:val="5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5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3413F">
              <w:rPr>
                <w:rFonts w:ascii="Times New Roman" w:hAnsi="Times New Roman" w:cs="Times New Roman"/>
                <w:sz w:val="22"/>
                <w:szCs w:val="22"/>
              </w:rPr>
              <w:t>муниципального образования</w:t>
            </w:r>
          </w:p>
        </w:tc>
      </w:tr>
      <w:tr w:rsidR="00873574" w:rsidRPr="00C3413F">
        <w:tc>
          <w:tcPr>
            <w:tcW w:w="4489" w:type="dxa"/>
            <w:gridSpan w:val="6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4"/>
              <w:spacing w:after="0" w:line="240" w:lineRule="auto"/>
            </w:pPr>
          </w:p>
        </w:tc>
        <w:tc>
          <w:tcPr>
            <w:tcW w:w="2174" w:type="dxa"/>
            <w:gridSpan w:val="5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4"/>
              <w:spacing w:after="0" w:line="240" w:lineRule="auto"/>
            </w:pPr>
          </w:p>
        </w:tc>
        <w:tc>
          <w:tcPr>
            <w:tcW w:w="3118" w:type="dxa"/>
            <w:gridSpan w:val="5"/>
            <w:shd w:val="clear" w:color="FFFFFF" w:fill="auto"/>
            <w:vAlign w:val="bottom"/>
          </w:tcPr>
          <w:p w:rsidR="00873574" w:rsidRPr="00284601" w:rsidRDefault="00873574" w:rsidP="007732B9">
            <w:pPr>
              <w:pStyle w:val="1CStyle5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2"/>
                <w:szCs w:val="22"/>
                <w:u w:val="singl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от 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u w:val="single"/>
              </w:rPr>
              <w:t xml:space="preserve"> 26.09.2014 г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  <w:u w:val="single"/>
              </w:rPr>
              <w:t xml:space="preserve"> 27-122/дсп</w:t>
            </w:r>
          </w:p>
        </w:tc>
      </w:tr>
      <w:tr w:rsidR="00873574" w:rsidRPr="00C3413F">
        <w:tc>
          <w:tcPr>
            <w:tcW w:w="8979" w:type="dxa"/>
            <w:gridSpan w:val="15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4"/>
              <w:spacing w:after="0" w:line="240" w:lineRule="auto"/>
            </w:pPr>
          </w:p>
        </w:tc>
        <w:tc>
          <w:tcPr>
            <w:tcW w:w="802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6"/>
              <w:spacing w:after="0" w:line="240" w:lineRule="auto"/>
            </w:pPr>
          </w:p>
        </w:tc>
      </w:tr>
      <w:tr w:rsidR="00873574" w:rsidRPr="00C3413F">
        <w:tc>
          <w:tcPr>
            <w:tcW w:w="9781" w:type="dxa"/>
            <w:gridSpan w:val="16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9"/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3413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Прогнозируемые доходы Хомутовского муниципального образования на 2014 год</w:t>
            </w:r>
          </w:p>
        </w:tc>
      </w:tr>
      <w:tr w:rsidR="00873574" w:rsidRPr="00C3413F">
        <w:tc>
          <w:tcPr>
            <w:tcW w:w="7942" w:type="dxa"/>
            <w:gridSpan w:val="14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11"/>
              <w:spacing w:after="0" w:line="240" w:lineRule="auto"/>
              <w:jc w:val="left"/>
            </w:pPr>
          </w:p>
        </w:tc>
        <w:tc>
          <w:tcPr>
            <w:tcW w:w="1839" w:type="dxa"/>
            <w:gridSpan w:val="2"/>
            <w:vMerge w:val="restart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13"/>
              <w:spacing w:after="0" w:line="240" w:lineRule="auto"/>
            </w:pPr>
            <w:r w:rsidRPr="00C3413F">
              <w:t>тыс.руб.</w:t>
            </w:r>
          </w:p>
        </w:tc>
      </w:tr>
      <w:tr w:rsidR="00873574" w:rsidRPr="00C3413F">
        <w:trPr>
          <w:trHeight w:hRule="exact" w:val="135"/>
        </w:trPr>
        <w:tc>
          <w:tcPr>
            <w:tcW w:w="92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78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16" w:type="dxa"/>
            <w:gridSpan w:val="2"/>
            <w:shd w:val="clear" w:color="FFFFFF" w:fill="auto"/>
            <w:vAlign w:val="bottom"/>
          </w:tcPr>
          <w:p w:rsidR="00873574" w:rsidRPr="00C3413F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04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1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1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gridSpan w:val="2"/>
            <w:shd w:val="clear" w:color="FFFFFF" w:fill="auto"/>
            <w:vAlign w:val="bottom"/>
          </w:tcPr>
          <w:p w:rsidR="00873574" w:rsidRPr="00C3413F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39" w:type="dxa"/>
            <w:gridSpan w:val="2"/>
            <w:vMerge/>
            <w:shd w:val="clear" w:color="FFFFFF" w:fill="auto"/>
            <w:vAlign w:val="bottom"/>
          </w:tcPr>
          <w:p w:rsidR="00873574" w:rsidRPr="00C3413F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73574" w:rsidRPr="00C3413F">
        <w:trPr>
          <w:trHeight w:hRule="exact" w:val="510"/>
        </w:trPr>
        <w:tc>
          <w:tcPr>
            <w:tcW w:w="4923" w:type="dxa"/>
            <w:gridSpan w:val="7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73574" w:rsidRPr="00C3413F" w:rsidRDefault="00873574" w:rsidP="007732B9">
            <w:pPr>
              <w:pStyle w:val="1CStyle1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604" w:type="dxa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73574" w:rsidRPr="00C3413F" w:rsidRDefault="00873574" w:rsidP="007732B9">
            <w:pPr>
              <w:pStyle w:val="1CStyle1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ППП</w:t>
            </w:r>
          </w:p>
        </w:tc>
        <w:tc>
          <w:tcPr>
            <w:tcW w:w="2415" w:type="dxa"/>
            <w:gridSpan w:val="6"/>
            <w:tcBorders>
              <w:top w:val="single" w:sz="10" w:space="0" w:color="auto"/>
              <w:left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73574" w:rsidRPr="00C3413F" w:rsidRDefault="00873574" w:rsidP="007732B9">
            <w:pPr>
              <w:pStyle w:val="1CStyle1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Классификатор доходов</w:t>
            </w:r>
          </w:p>
        </w:tc>
        <w:tc>
          <w:tcPr>
            <w:tcW w:w="1839" w:type="dxa"/>
            <w:gridSpan w:val="2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873574" w:rsidRPr="00C3413F" w:rsidRDefault="00873574" w:rsidP="007732B9">
            <w:pPr>
              <w:pStyle w:val="1CStyle1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 xml:space="preserve">Сумма </w:t>
            </w:r>
          </w:p>
        </w:tc>
      </w:tr>
      <w:tr w:rsidR="00873574" w:rsidRPr="00C3413F">
        <w:tc>
          <w:tcPr>
            <w:tcW w:w="5527" w:type="dxa"/>
            <w:gridSpan w:val="8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19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0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10000000000000000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1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27 626.99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2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5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3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4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10100000000000000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5"/>
              <w:spacing w:after="0" w:line="240" w:lineRule="auto"/>
              <w:jc w:val="center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9 255.39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6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7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5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9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10102000010000110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0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9 255.39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45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10102010010000110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4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9 100.50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45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10102020010000110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4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83.30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45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10102030010000110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4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70.00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45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10102040010000110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4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1.59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2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5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3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4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10300000000000000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5"/>
              <w:spacing w:after="0" w:line="240" w:lineRule="auto"/>
              <w:jc w:val="center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4 162.10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6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7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5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9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10302000010000110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0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4 162.10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45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Доходы от уплаты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10302230010000110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4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1 523.30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45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зачисляемые в консолидированные бюджеты субъектов Российской Федерации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10302240010000110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4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31.60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45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10302250010000110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4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2 466.30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45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10302260010000110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4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140.90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2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5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3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4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10500000000000000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5"/>
              <w:spacing w:after="0" w:line="240" w:lineRule="auto"/>
              <w:jc w:val="center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155.60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6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7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5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9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10503000010000110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0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155.60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45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10503010010000110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4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155.60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2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5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3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НАЛОГИ НА ИМУЩЕСТВО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4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10600000000000000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5"/>
              <w:spacing w:after="0" w:line="240" w:lineRule="auto"/>
              <w:jc w:val="center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10 693.30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6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7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5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9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10601000000000110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0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3 583.10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45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10601030100000110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4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3 583.10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6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7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5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Земельный налог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9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10606000000000110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0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7 110.20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6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6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5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7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10606010000000110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9"/>
              <w:spacing w:after="0" w:line="240" w:lineRule="auto"/>
              <w:jc w:val="center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3 561.00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45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10606013100000110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4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3 561.00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6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6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5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7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10606020000000110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9"/>
              <w:spacing w:after="0" w:line="240" w:lineRule="auto"/>
              <w:jc w:val="center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3 549.20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45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10606023100000110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4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3 549.20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2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5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3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4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10800000000000000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5"/>
              <w:spacing w:after="0" w:line="240" w:lineRule="auto"/>
              <w:jc w:val="center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338.00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6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7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5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9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10804000010000110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0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338.00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45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10804020010000110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4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338.00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2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5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3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4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10900000000000000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5"/>
              <w:spacing w:after="0" w:line="240" w:lineRule="auto"/>
              <w:jc w:val="center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31.60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6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7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5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Налоги на имущество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9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10904000000000110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0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31.60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6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6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5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7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10904050000000110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9"/>
              <w:spacing w:after="0" w:line="240" w:lineRule="auto"/>
              <w:jc w:val="center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31.60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45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Земельный налог (по обязательствам, возникшим до 1 января 2006 года), мобилизуемый на территориях поселений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10904053100000110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4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31.60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2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5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3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4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11100000000000000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5"/>
              <w:spacing w:after="0" w:line="240" w:lineRule="auto"/>
              <w:jc w:val="center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1 399.40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6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7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5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9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11105000000000120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0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1 399.40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6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6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5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7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11105010000000120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9"/>
              <w:spacing w:after="0" w:line="240" w:lineRule="auto"/>
              <w:jc w:val="center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1 320.40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45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707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11105013100000120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4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1 320.40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6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6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5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7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11105030000000120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9"/>
              <w:spacing w:after="0" w:line="240" w:lineRule="auto"/>
              <w:jc w:val="center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42.00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45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11105035100000120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4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42.00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6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6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5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7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11105070000000120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9"/>
              <w:spacing w:after="0" w:line="240" w:lineRule="auto"/>
              <w:jc w:val="center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37.00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45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Доходы от сдачи в аренду имущества, составляющего казну поселений (за исключением земельных участков)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11105075100000120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4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37.00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2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5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3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4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11300000000000000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5"/>
              <w:spacing w:after="0" w:line="240" w:lineRule="auto"/>
              <w:jc w:val="center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406.10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6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7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5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Доходы от оказания платных услуг (работ)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9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11301000000000130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0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406.10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6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6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5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7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Прочие доходы от оказания платных услуг (работ)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11301990000000130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9"/>
              <w:spacing w:after="0" w:line="240" w:lineRule="auto"/>
              <w:jc w:val="center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406.10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45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11301995100000130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4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406.10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2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5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3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4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11400000000000000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5"/>
              <w:spacing w:after="0" w:line="240" w:lineRule="auto"/>
              <w:jc w:val="center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1 144.50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6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7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5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Доходы от реализации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9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11402000000000000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0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897.00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6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6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5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7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Доходы от реализации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11402050100000410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9"/>
              <w:spacing w:after="0" w:line="240" w:lineRule="auto"/>
              <w:jc w:val="center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897.00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45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11402053100000410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4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897.00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6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7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5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9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11406000000000430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0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247.50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6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6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5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7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11406010000000430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9"/>
              <w:spacing w:after="0" w:line="240" w:lineRule="auto"/>
              <w:jc w:val="center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247.50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45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707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11406013100000430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4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247.50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2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5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3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4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11600000000000000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5"/>
              <w:spacing w:after="0" w:line="240" w:lineRule="auto"/>
              <w:jc w:val="center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40.00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6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7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5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9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11651000020000140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0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40.00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45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11651040020000140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4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40.00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2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5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3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4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11700000000000000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5"/>
              <w:spacing w:after="0" w:line="240" w:lineRule="auto"/>
              <w:jc w:val="center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1.00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6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7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5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9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11705000000000180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0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1.00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45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Прочие неналоговые доходы бюджетов поселений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11705050100000180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4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</w:tr>
      <w:tr w:rsidR="00873574" w:rsidRPr="00C3413F">
        <w:tc>
          <w:tcPr>
            <w:tcW w:w="5527" w:type="dxa"/>
            <w:gridSpan w:val="8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19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0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20000000000000000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1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23 336.82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2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5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3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4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20200000000000000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5"/>
              <w:spacing w:after="0" w:line="240" w:lineRule="auto"/>
              <w:jc w:val="center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23 315.82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6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7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5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9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20201000000000151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0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15 742.13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6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6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5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7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20201001000000151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9"/>
              <w:spacing w:after="0" w:line="240" w:lineRule="auto"/>
              <w:jc w:val="center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15 253.23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45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20201001100000151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4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15 253.23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6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6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5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7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20201003000000151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9"/>
              <w:spacing w:after="0" w:line="240" w:lineRule="auto"/>
              <w:jc w:val="center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488.90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45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20201003100000151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4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488.90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6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7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5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9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20202000000000151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0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7 111.69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6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6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5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7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Субсидии бюджетам на переселение граждан из жилищного фонда, признанного непригодным для проживания, и (или) жилищного фонда с высоким уровнем износа (более 70 процентов)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20202079000000151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9"/>
              <w:spacing w:after="0" w:line="240" w:lineRule="auto"/>
              <w:jc w:val="center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2 068.00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45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Субсидии бюджетам поселений на переселение граждан из жилищного фонда, признанного непригодным для проживания, и (или) жилищного фонда с высоким уровнем износа (более 70 процентов)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20202079100000151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4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2 068.00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6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6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5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7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Субсидии бюджетам на реализацию программы энергосбережения и повышения энергетической эффективности на период до 2020 года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20202150000000151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9"/>
              <w:spacing w:after="0" w:line="240" w:lineRule="auto"/>
              <w:jc w:val="center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49.19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45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Субсидии бюджетам поселений на реализацию программы энергосбережения и повышения энергетической эффективности на период до 2020 года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20202150100000151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4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49.19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6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6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5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7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Прочие субсидии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20202999000000151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9"/>
              <w:spacing w:after="0" w:line="240" w:lineRule="auto"/>
              <w:jc w:val="center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4 994.50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45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Прочие субсидии бюджетам поселений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20202999100000151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4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4 994.50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6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7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5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9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20203000000000151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0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462.00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6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6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5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7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20203015000000151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9"/>
              <w:spacing w:after="0" w:line="240" w:lineRule="auto"/>
              <w:jc w:val="center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462.00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45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20203015100000151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4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462.00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2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54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3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4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20700000000000000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5"/>
              <w:spacing w:after="0" w:line="240" w:lineRule="auto"/>
              <w:jc w:val="center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21.00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6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7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5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Прочие безвозмездные поступления в бюджеты поселений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29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20705000100000180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0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21.00</w:t>
            </w:r>
          </w:p>
        </w:tc>
      </w:tr>
      <w:tr w:rsidR="00873574" w:rsidRPr="00C3413F">
        <w:tc>
          <w:tcPr>
            <w:tcW w:w="92" w:type="dxa"/>
            <w:tcBorders>
              <w:left w:val="single" w:sz="10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79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45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Прочие безвозмездные поступления в бюджеты поселений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2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20705030100000180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34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sz w:val="20"/>
                <w:szCs w:val="20"/>
              </w:rPr>
              <w:t>21.00</w:t>
            </w:r>
          </w:p>
        </w:tc>
      </w:tr>
      <w:tr w:rsidR="00873574" w:rsidRPr="00C3413F">
        <w:tc>
          <w:tcPr>
            <w:tcW w:w="794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ИТОГО ДОХОДОВ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C3413F" w:rsidRDefault="00873574" w:rsidP="007732B9">
            <w:pPr>
              <w:pStyle w:val="1CStyle41"/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3413F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50 963.81</w:t>
            </w:r>
          </w:p>
        </w:tc>
      </w:tr>
    </w:tbl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tbl>
      <w:tblPr>
        <w:tblW w:w="9771" w:type="dxa"/>
        <w:tblInd w:w="-106" w:type="dxa"/>
        <w:tblLayout w:type="fixed"/>
        <w:tblLook w:val="00A0"/>
      </w:tblPr>
      <w:tblGrid>
        <w:gridCol w:w="1261"/>
        <w:gridCol w:w="2547"/>
        <w:gridCol w:w="5963"/>
      </w:tblGrid>
      <w:tr w:rsidR="00873574" w:rsidRPr="00C06106">
        <w:trPr>
          <w:trHeight w:val="30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74" w:rsidRPr="00E5725B" w:rsidRDefault="00873574" w:rsidP="007732B9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74" w:rsidRPr="00E5725B" w:rsidRDefault="00873574" w:rsidP="007732B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74" w:rsidRPr="0005360D" w:rsidRDefault="00873574" w:rsidP="007732B9"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 xml:space="preserve">              </w:t>
            </w:r>
            <w:r w:rsidRPr="0005360D">
              <w:rPr>
                <w:b/>
                <w:bCs/>
                <w:lang w:eastAsia="ru-RU"/>
              </w:rPr>
              <w:t>Приложение 3</w:t>
            </w:r>
          </w:p>
        </w:tc>
      </w:tr>
      <w:tr w:rsidR="00873574" w:rsidRPr="00C06106">
        <w:trPr>
          <w:trHeight w:val="30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74" w:rsidRPr="00E5725B" w:rsidRDefault="00873574" w:rsidP="007732B9">
            <w:pPr>
              <w:rPr>
                <w:rFonts w:ascii="Arial CYR" w:hAnsi="Arial CYR" w:cs="Arial CYR"/>
                <w:b/>
                <w:bCs/>
                <w:lang w:eastAsia="ru-RU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74" w:rsidRPr="00E5725B" w:rsidRDefault="00873574" w:rsidP="007732B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74" w:rsidRPr="0005360D" w:rsidRDefault="00873574" w:rsidP="007732B9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                                </w:t>
            </w:r>
            <w:r w:rsidRPr="0005360D">
              <w:rPr>
                <w:lang w:eastAsia="ru-RU"/>
              </w:rPr>
              <w:t>к решению Думы Хомутовского</w:t>
            </w:r>
          </w:p>
        </w:tc>
      </w:tr>
      <w:tr w:rsidR="00873574" w:rsidRPr="00C06106">
        <w:trPr>
          <w:trHeight w:val="30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74" w:rsidRPr="00E5725B" w:rsidRDefault="00873574" w:rsidP="007732B9">
            <w:pPr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74" w:rsidRPr="00E5725B" w:rsidRDefault="00873574" w:rsidP="007732B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74" w:rsidRPr="0005360D" w:rsidRDefault="00873574" w:rsidP="007732B9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                                          </w:t>
            </w:r>
            <w:r w:rsidRPr="0005360D">
              <w:rPr>
                <w:lang w:eastAsia="ru-RU"/>
              </w:rPr>
              <w:t xml:space="preserve"> муниципального образования</w:t>
            </w:r>
          </w:p>
        </w:tc>
      </w:tr>
      <w:tr w:rsidR="00873574" w:rsidRPr="00C06106">
        <w:trPr>
          <w:trHeight w:val="30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74" w:rsidRPr="00E5725B" w:rsidRDefault="00873574" w:rsidP="007732B9">
            <w:pPr>
              <w:rPr>
                <w:rFonts w:ascii="Arial CYR" w:hAnsi="Arial CYR" w:cs="Arial CYR"/>
                <w:lang w:eastAsia="ru-RU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74" w:rsidRPr="00E5725B" w:rsidRDefault="00873574" w:rsidP="007732B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74" w:rsidRPr="00284601" w:rsidRDefault="00873574" w:rsidP="007732B9">
            <w:pPr>
              <w:jc w:val="center"/>
              <w:rPr>
                <w:i/>
                <w:iCs/>
                <w:u w:val="single"/>
                <w:lang w:eastAsia="ru-RU"/>
              </w:rPr>
            </w:pPr>
            <w:r>
              <w:rPr>
                <w:lang w:eastAsia="ru-RU"/>
              </w:rPr>
              <w:t xml:space="preserve">                            от </w:t>
            </w:r>
            <w:r>
              <w:rPr>
                <w:i/>
                <w:iCs/>
                <w:u w:val="single"/>
                <w:lang w:eastAsia="ru-RU"/>
              </w:rPr>
              <w:t xml:space="preserve"> 26.09.2014 г.</w:t>
            </w:r>
            <w:r w:rsidRPr="0005360D">
              <w:rPr>
                <w:lang w:eastAsia="ru-RU"/>
              </w:rPr>
              <w:t>№</w:t>
            </w:r>
            <w:r>
              <w:rPr>
                <w:lang w:eastAsia="ru-RU"/>
              </w:rPr>
              <w:t xml:space="preserve"> </w:t>
            </w:r>
            <w:r>
              <w:rPr>
                <w:i/>
                <w:iCs/>
                <w:u w:val="single"/>
                <w:lang w:eastAsia="ru-RU"/>
              </w:rPr>
              <w:t>27-122/дсп</w:t>
            </w:r>
          </w:p>
        </w:tc>
      </w:tr>
      <w:tr w:rsidR="00873574" w:rsidRPr="00C06106">
        <w:trPr>
          <w:trHeight w:val="30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74" w:rsidRPr="00E5725B" w:rsidRDefault="00873574" w:rsidP="007732B9">
            <w:pPr>
              <w:rPr>
                <w:rFonts w:ascii="Arial" w:hAnsi="Arial" w:cs="Arial"/>
                <w:lang w:eastAsia="ru-RU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74" w:rsidRPr="00E5725B" w:rsidRDefault="00873574" w:rsidP="007732B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74" w:rsidRPr="00E5725B" w:rsidRDefault="00873574" w:rsidP="007732B9">
            <w:pPr>
              <w:rPr>
                <w:sz w:val="20"/>
                <w:szCs w:val="20"/>
                <w:lang w:eastAsia="ru-RU"/>
              </w:rPr>
            </w:pPr>
          </w:p>
        </w:tc>
      </w:tr>
      <w:tr w:rsidR="00873574" w:rsidRPr="00C06106">
        <w:trPr>
          <w:trHeight w:val="30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74" w:rsidRPr="00E5725B" w:rsidRDefault="00873574" w:rsidP="007732B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851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74" w:rsidRPr="0005360D" w:rsidRDefault="00873574" w:rsidP="007732B9">
            <w:pPr>
              <w:rPr>
                <w:b/>
                <w:bCs/>
                <w:lang w:eastAsia="ru-RU"/>
              </w:rPr>
            </w:pPr>
            <w:r w:rsidRPr="0005360D">
              <w:rPr>
                <w:b/>
                <w:bCs/>
                <w:lang w:eastAsia="ru-RU"/>
              </w:rPr>
              <w:t xml:space="preserve">Перечень главных администраторов доходов местного бюджета </w:t>
            </w:r>
          </w:p>
        </w:tc>
      </w:tr>
      <w:tr w:rsidR="00873574" w:rsidRPr="00C06106">
        <w:trPr>
          <w:trHeight w:val="185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74" w:rsidRPr="00E5725B" w:rsidRDefault="00873574" w:rsidP="007732B9">
            <w:pPr>
              <w:rPr>
                <w:rFonts w:ascii="Arial CYR" w:hAnsi="Arial CYR" w:cs="Arial CYR"/>
                <w:b/>
                <w:bCs/>
                <w:lang w:eastAsia="ru-RU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74" w:rsidRPr="00E5725B" w:rsidRDefault="00873574" w:rsidP="007732B9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74" w:rsidRPr="00E5725B" w:rsidRDefault="00873574" w:rsidP="007732B9">
            <w:pPr>
              <w:rPr>
                <w:sz w:val="20"/>
                <w:szCs w:val="20"/>
                <w:lang w:eastAsia="ru-RU"/>
              </w:rPr>
            </w:pPr>
          </w:p>
        </w:tc>
      </w:tr>
      <w:tr w:rsidR="00873574" w:rsidRPr="00C06106">
        <w:trPr>
          <w:trHeight w:val="660"/>
        </w:trPr>
        <w:tc>
          <w:tcPr>
            <w:tcW w:w="3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3574" w:rsidRPr="0005360D" w:rsidRDefault="00873574" w:rsidP="007732B9">
            <w:pPr>
              <w:jc w:val="center"/>
              <w:rPr>
                <w:sz w:val="20"/>
                <w:szCs w:val="20"/>
                <w:lang w:eastAsia="ru-RU"/>
              </w:rPr>
            </w:pPr>
            <w:r w:rsidRPr="0005360D">
              <w:rPr>
                <w:sz w:val="20"/>
                <w:szCs w:val="20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5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73574" w:rsidRPr="0005360D" w:rsidRDefault="00873574" w:rsidP="007732B9">
            <w:pPr>
              <w:jc w:val="center"/>
              <w:rPr>
                <w:sz w:val="20"/>
                <w:szCs w:val="20"/>
                <w:lang w:eastAsia="ru-RU"/>
              </w:rPr>
            </w:pPr>
            <w:r w:rsidRPr="0005360D">
              <w:rPr>
                <w:sz w:val="20"/>
                <w:szCs w:val="20"/>
                <w:lang w:eastAsia="ru-RU"/>
              </w:rPr>
              <w:t>Наименование дохода</w:t>
            </w:r>
          </w:p>
        </w:tc>
      </w:tr>
      <w:tr w:rsidR="00873574" w:rsidRPr="00C06106">
        <w:trPr>
          <w:trHeight w:val="812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3574" w:rsidRPr="0005360D" w:rsidRDefault="00873574" w:rsidP="007732B9">
            <w:pPr>
              <w:jc w:val="center"/>
              <w:rPr>
                <w:sz w:val="20"/>
                <w:szCs w:val="20"/>
                <w:lang w:eastAsia="ru-RU"/>
              </w:rPr>
            </w:pPr>
            <w:r w:rsidRPr="0005360D">
              <w:rPr>
                <w:sz w:val="20"/>
                <w:szCs w:val="20"/>
                <w:lang w:eastAsia="ru-RU"/>
              </w:rPr>
              <w:t>Код администратора доходов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3574" w:rsidRPr="0005360D" w:rsidRDefault="00873574" w:rsidP="007732B9">
            <w:pPr>
              <w:jc w:val="center"/>
              <w:rPr>
                <w:sz w:val="20"/>
                <w:szCs w:val="20"/>
                <w:lang w:eastAsia="ru-RU"/>
              </w:rPr>
            </w:pPr>
            <w:r w:rsidRPr="0005360D">
              <w:rPr>
                <w:sz w:val="20"/>
                <w:szCs w:val="20"/>
                <w:lang w:eastAsia="ru-RU"/>
              </w:rPr>
              <w:t>доходов бюджета поселения</w:t>
            </w:r>
          </w:p>
        </w:tc>
        <w:tc>
          <w:tcPr>
            <w:tcW w:w="5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73574" w:rsidRPr="0005360D" w:rsidRDefault="00873574" w:rsidP="007732B9">
            <w:pPr>
              <w:rPr>
                <w:lang w:eastAsia="ru-RU"/>
              </w:rPr>
            </w:pPr>
          </w:p>
        </w:tc>
      </w:tr>
      <w:tr w:rsidR="00873574" w:rsidRPr="00C06106">
        <w:trPr>
          <w:trHeight w:val="300"/>
        </w:trPr>
        <w:tc>
          <w:tcPr>
            <w:tcW w:w="97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873574" w:rsidRPr="0005360D" w:rsidRDefault="00873574" w:rsidP="007732B9">
            <w:pPr>
              <w:jc w:val="center"/>
              <w:rPr>
                <w:b/>
                <w:bCs/>
                <w:lang w:eastAsia="ru-RU"/>
              </w:rPr>
            </w:pPr>
            <w:r w:rsidRPr="0005360D">
              <w:rPr>
                <w:b/>
                <w:bCs/>
                <w:lang w:eastAsia="ru-RU"/>
              </w:rPr>
              <w:t>Администрация Хомутовского муниципального образования - Администрация сельского поселения</w:t>
            </w:r>
          </w:p>
        </w:tc>
      </w:tr>
      <w:tr w:rsidR="00873574" w:rsidRPr="00C06106">
        <w:trPr>
          <w:trHeight w:val="1035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3574" w:rsidRPr="0005360D" w:rsidRDefault="00873574" w:rsidP="007732B9">
            <w:pPr>
              <w:jc w:val="center"/>
              <w:rPr>
                <w:lang w:eastAsia="ru-RU"/>
              </w:rPr>
            </w:pPr>
            <w:r w:rsidRPr="0005360D">
              <w:rPr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3574" w:rsidRPr="0005360D" w:rsidRDefault="00873574" w:rsidP="007732B9">
            <w:pPr>
              <w:jc w:val="center"/>
              <w:rPr>
                <w:color w:val="000000"/>
                <w:lang w:eastAsia="ru-RU"/>
              </w:rPr>
            </w:pPr>
            <w:r w:rsidRPr="0005360D">
              <w:rPr>
                <w:color w:val="000000"/>
                <w:lang w:eastAsia="ru-RU"/>
              </w:rPr>
              <w:t>1 08 04020 01 1000 110</w:t>
            </w:r>
          </w:p>
        </w:tc>
        <w:tc>
          <w:tcPr>
            <w:tcW w:w="5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3574" w:rsidRPr="0005360D" w:rsidRDefault="00873574" w:rsidP="007732B9">
            <w:pPr>
              <w:rPr>
                <w:color w:val="000000"/>
                <w:lang w:eastAsia="ru-RU"/>
              </w:rPr>
            </w:pPr>
            <w:r w:rsidRPr="0005360D">
              <w:rPr>
                <w:color w:val="00000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873574" w:rsidRPr="00C06106">
        <w:trPr>
          <w:trHeight w:val="1035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3574" w:rsidRPr="0005360D" w:rsidRDefault="00873574" w:rsidP="007732B9">
            <w:pPr>
              <w:jc w:val="center"/>
              <w:rPr>
                <w:lang w:eastAsia="ru-RU"/>
              </w:rPr>
            </w:pPr>
            <w:r w:rsidRPr="0005360D">
              <w:rPr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3574" w:rsidRPr="0005360D" w:rsidRDefault="00873574" w:rsidP="007732B9">
            <w:pPr>
              <w:jc w:val="center"/>
              <w:rPr>
                <w:lang w:eastAsia="ru-RU"/>
              </w:rPr>
            </w:pPr>
            <w:r w:rsidRPr="0005360D">
              <w:rPr>
                <w:lang w:eastAsia="ru-RU"/>
              </w:rPr>
              <w:t>1 08 04020 01 4000 110</w:t>
            </w:r>
          </w:p>
        </w:tc>
        <w:tc>
          <w:tcPr>
            <w:tcW w:w="5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3574" w:rsidRPr="0005360D" w:rsidRDefault="00873574" w:rsidP="007732B9">
            <w:pPr>
              <w:rPr>
                <w:color w:val="000000"/>
                <w:lang w:eastAsia="ru-RU"/>
              </w:rPr>
            </w:pPr>
            <w:r w:rsidRPr="0005360D">
              <w:rPr>
                <w:color w:val="00000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873574" w:rsidRPr="00C06106">
        <w:trPr>
          <w:trHeight w:val="1035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3574" w:rsidRPr="0005360D" w:rsidRDefault="00873574" w:rsidP="007732B9">
            <w:pPr>
              <w:jc w:val="center"/>
              <w:rPr>
                <w:lang w:eastAsia="ru-RU"/>
              </w:rPr>
            </w:pPr>
            <w:r w:rsidRPr="0005360D">
              <w:rPr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73574" w:rsidRPr="0005360D" w:rsidRDefault="00873574" w:rsidP="007732B9">
            <w:pPr>
              <w:jc w:val="center"/>
              <w:rPr>
                <w:lang w:eastAsia="ru-RU"/>
              </w:rPr>
            </w:pPr>
            <w:r w:rsidRPr="0005360D">
              <w:rPr>
                <w:lang w:eastAsia="ru-RU"/>
              </w:rPr>
              <w:t xml:space="preserve">1 11 05035 10 0000 120 </w:t>
            </w:r>
          </w:p>
        </w:tc>
        <w:tc>
          <w:tcPr>
            <w:tcW w:w="5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3574" w:rsidRPr="0005360D" w:rsidRDefault="00873574" w:rsidP="007732B9">
            <w:pPr>
              <w:rPr>
                <w:lang w:eastAsia="ru-RU"/>
              </w:rPr>
            </w:pPr>
            <w:r w:rsidRPr="0005360D">
              <w:rPr>
                <w:lang w:eastAsia="ru-RU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873574" w:rsidRPr="00C06106">
        <w:trPr>
          <w:trHeight w:val="525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3574" w:rsidRPr="0005360D" w:rsidRDefault="00873574" w:rsidP="007732B9">
            <w:pPr>
              <w:jc w:val="center"/>
              <w:rPr>
                <w:lang w:eastAsia="ru-RU"/>
              </w:rPr>
            </w:pPr>
            <w:r w:rsidRPr="0005360D">
              <w:rPr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73574" w:rsidRPr="0005360D" w:rsidRDefault="00873574" w:rsidP="007732B9">
            <w:pPr>
              <w:jc w:val="center"/>
              <w:rPr>
                <w:lang w:eastAsia="ru-RU"/>
              </w:rPr>
            </w:pPr>
            <w:r w:rsidRPr="0005360D">
              <w:rPr>
                <w:lang w:eastAsia="ru-RU"/>
              </w:rPr>
              <w:t>1 11 05075 10 0000 120</w:t>
            </w:r>
          </w:p>
        </w:tc>
        <w:tc>
          <w:tcPr>
            <w:tcW w:w="5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73574" w:rsidRPr="0005360D" w:rsidRDefault="00873574" w:rsidP="007732B9">
            <w:pPr>
              <w:rPr>
                <w:lang w:eastAsia="ru-RU"/>
              </w:rPr>
            </w:pPr>
            <w:r w:rsidRPr="0005360D">
              <w:rPr>
                <w:lang w:eastAsia="ru-RU"/>
              </w:rPr>
              <w:t>Доходы от сдачи в аренду имущества, составляющего казну поселений (за исключением земельных участков)</w:t>
            </w:r>
          </w:p>
        </w:tc>
      </w:tr>
      <w:tr w:rsidR="00873574" w:rsidRPr="00C06106">
        <w:trPr>
          <w:trHeight w:val="78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73574" w:rsidRPr="0005360D" w:rsidRDefault="00873574" w:rsidP="007732B9">
            <w:pPr>
              <w:jc w:val="center"/>
              <w:rPr>
                <w:lang w:eastAsia="ru-RU"/>
              </w:rPr>
            </w:pPr>
            <w:r w:rsidRPr="0005360D">
              <w:rPr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873574" w:rsidRPr="0005360D" w:rsidRDefault="00873574" w:rsidP="007732B9">
            <w:pPr>
              <w:jc w:val="center"/>
              <w:rPr>
                <w:lang w:eastAsia="ru-RU"/>
              </w:rPr>
            </w:pPr>
            <w:r w:rsidRPr="0005360D">
              <w:rPr>
                <w:lang w:eastAsia="ru-RU"/>
              </w:rPr>
              <w:t>1 11 07015 10 0000 120</w:t>
            </w:r>
          </w:p>
        </w:tc>
        <w:tc>
          <w:tcPr>
            <w:tcW w:w="5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3574" w:rsidRPr="0005360D" w:rsidRDefault="00873574" w:rsidP="007732B9">
            <w:pPr>
              <w:rPr>
                <w:lang w:eastAsia="ru-RU"/>
              </w:rPr>
            </w:pPr>
            <w:r w:rsidRPr="0005360D">
              <w:rPr>
                <w:lang w:eastAsia="ru-RU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поселениями</w:t>
            </w:r>
          </w:p>
        </w:tc>
      </w:tr>
      <w:tr w:rsidR="00873574" w:rsidRPr="00C06106">
        <w:trPr>
          <w:trHeight w:val="51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3574" w:rsidRPr="0005360D" w:rsidRDefault="00873574" w:rsidP="007732B9">
            <w:pPr>
              <w:jc w:val="center"/>
              <w:rPr>
                <w:lang w:eastAsia="ru-RU"/>
              </w:rPr>
            </w:pPr>
            <w:r w:rsidRPr="0005360D">
              <w:rPr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73574" w:rsidRPr="0005360D" w:rsidRDefault="00873574" w:rsidP="007732B9">
            <w:pPr>
              <w:jc w:val="center"/>
              <w:rPr>
                <w:lang w:eastAsia="ru-RU"/>
              </w:rPr>
            </w:pPr>
            <w:r w:rsidRPr="0005360D">
              <w:rPr>
                <w:lang w:eastAsia="ru-RU"/>
              </w:rPr>
              <w:t>1 13 01995 10 0000 130</w:t>
            </w:r>
          </w:p>
        </w:tc>
        <w:tc>
          <w:tcPr>
            <w:tcW w:w="5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3574" w:rsidRPr="0005360D" w:rsidRDefault="00873574" w:rsidP="007732B9">
            <w:pPr>
              <w:rPr>
                <w:lang w:eastAsia="ru-RU"/>
              </w:rPr>
            </w:pPr>
            <w:r w:rsidRPr="0005360D">
              <w:rPr>
                <w:lang w:eastAsia="ru-RU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</w:tr>
      <w:tr w:rsidR="00873574" w:rsidRPr="00C06106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3574" w:rsidRPr="0005360D" w:rsidRDefault="00873574" w:rsidP="007732B9">
            <w:pPr>
              <w:jc w:val="center"/>
              <w:rPr>
                <w:color w:val="000000"/>
                <w:lang w:eastAsia="ru-RU"/>
              </w:rPr>
            </w:pPr>
            <w:r w:rsidRPr="0005360D">
              <w:rPr>
                <w:color w:val="000000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873574" w:rsidRPr="0005360D" w:rsidRDefault="00873574" w:rsidP="007732B9">
            <w:pPr>
              <w:jc w:val="center"/>
              <w:rPr>
                <w:color w:val="000000"/>
                <w:lang w:eastAsia="ru-RU"/>
              </w:rPr>
            </w:pPr>
            <w:r w:rsidRPr="0005360D">
              <w:rPr>
                <w:color w:val="000000"/>
                <w:lang w:eastAsia="ru-RU"/>
              </w:rPr>
              <w:t>1 13 02995 10 0000 130</w:t>
            </w:r>
          </w:p>
        </w:tc>
        <w:tc>
          <w:tcPr>
            <w:tcW w:w="5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3574" w:rsidRPr="0005360D" w:rsidRDefault="00873574" w:rsidP="007732B9">
            <w:pPr>
              <w:rPr>
                <w:lang w:eastAsia="ru-RU"/>
              </w:rPr>
            </w:pPr>
            <w:r w:rsidRPr="0005360D">
              <w:rPr>
                <w:lang w:eastAsia="ru-RU"/>
              </w:rPr>
              <w:t xml:space="preserve">Прочие доходы от компенсации затрат бюджетов поселений </w:t>
            </w:r>
          </w:p>
        </w:tc>
      </w:tr>
      <w:tr w:rsidR="00873574" w:rsidRPr="00C06106">
        <w:trPr>
          <w:trHeight w:val="1275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3574" w:rsidRPr="0005360D" w:rsidRDefault="00873574" w:rsidP="007732B9">
            <w:pPr>
              <w:jc w:val="center"/>
              <w:rPr>
                <w:lang w:eastAsia="ru-RU"/>
              </w:rPr>
            </w:pPr>
            <w:r w:rsidRPr="0005360D">
              <w:rPr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873574" w:rsidRPr="0005360D" w:rsidRDefault="00873574" w:rsidP="007732B9">
            <w:pPr>
              <w:jc w:val="center"/>
              <w:rPr>
                <w:lang w:eastAsia="ru-RU"/>
              </w:rPr>
            </w:pPr>
            <w:r w:rsidRPr="0005360D">
              <w:rPr>
                <w:lang w:eastAsia="ru-RU"/>
              </w:rPr>
              <w:t>1 14 02053 10 0000 410</w:t>
            </w:r>
          </w:p>
        </w:tc>
        <w:tc>
          <w:tcPr>
            <w:tcW w:w="5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574" w:rsidRPr="0005360D" w:rsidRDefault="00873574" w:rsidP="007732B9">
            <w:pPr>
              <w:jc w:val="both"/>
              <w:rPr>
                <w:lang w:eastAsia="ru-RU"/>
              </w:rPr>
            </w:pPr>
            <w:r w:rsidRPr="0005360D">
              <w:rPr>
                <w:lang w:eastAsia="ru-RU"/>
              </w:rPr>
              <w:t>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873574" w:rsidRPr="00C06106">
        <w:trPr>
          <w:trHeight w:val="78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73574" w:rsidRPr="0005360D" w:rsidRDefault="00873574" w:rsidP="007732B9">
            <w:pPr>
              <w:jc w:val="center"/>
              <w:rPr>
                <w:lang w:eastAsia="ru-RU"/>
              </w:rPr>
            </w:pPr>
            <w:r w:rsidRPr="0005360D">
              <w:rPr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873574" w:rsidRPr="0005360D" w:rsidRDefault="00873574" w:rsidP="007732B9">
            <w:pPr>
              <w:jc w:val="center"/>
              <w:rPr>
                <w:lang w:eastAsia="ru-RU"/>
              </w:rPr>
            </w:pPr>
            <w:r w:rsidRPr="0005360D">
              <w:rPr>
                <w:lang w:eastAsia="ru-RU"/>
              </w:rPr>
              <w:t>1 14 06025 10 0000 430</w:t>
            </w:r>
          </w:p>
        </w:tc>
        <w:tc>
          <w:tcPr>
            <w:tcW w:w="5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73574" w:rsidRPr="0005360D" w:rsidRDefault="00873574" w:rsidP="007732B9">
            <w:pPr>
              <w:rPr>
                <w:lang w:eastAsia="ru-RU"/>
              </w:rPr>
            </w:pPr>
            <w:r w:rsidRPr="0005360D">
              <w:rPr>
                <w:lang w:eastAsia="ru-RU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автономных учреждений)</w:t>
            </w:r>
          </w:p>
        </w:tc>
      </w:tr>
      <w:tr w:rsidR="00873574" w:rsidRPr="00C06106">
        <w:trPr>
          <w:trHeight w:val="78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3574" w:rsidRPr="0005360D" w:rsidRDefault="00873574" w:rsidP="007732B9">
            <w:pPr>
              <w:jc w:val="center"/>
              <w:rPr>
                <w:lang w:eastAsia="ru-RU"/>
              </w:rPr>
            </w:pPr>
            <w:r w:rsidRPr="0005360D">
              <w:rPr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3574" w:rsidRPr="0005360D" w:rsidRDefault="00873574" w:rsidP="007732B9">
            <w:pPr>
              <w:jc w:val="center"/>
              <w:rPr>
                <w:lang w:eastAsia="ru-RU"/>
              </w:rPr>
            </w:pPr>
            <w:r w:rsidRPr="0005360D">
              <w:rPr>
                <w:lang w:eastAsia="ru-RU"/>
              </w:rPr>
              <w:t>1 16 51040 02 0000 140</w:t>
            </w:r>
          </w:p>
        </w:tc>
        <w:tc>
          <w:tcPr>
            <w:tcW w:w="5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3574" w:rsidRPr="0005360D" w:rsidRDefault="00873574" w:rsidP="007732B9">
            <w:pPr>
              <w:rPr>
                <w:lang w:eastAsia="ru-RU"/>
              </w:rPr>
            </w:pPr>
            <w:r w:rsidRPr="0005360D">
              <w:rPr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</w:tr>
      <w:tr w:rsidR="00873574" w:rsidRPr="00C06106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73574" w:rsidRPr="0005360D" w:rsidRDefault="00873574" w:rsidP="007732B9">
            <w:pPr>
              <w:jc w:val="center"/>
              <w:rPr>
                <w:lang w:eastAsia="ru-RU"/>
              </w:rPr>
            </w:pPr>
            <w:r w:rsidRPr="0005360D">
              <w:rPr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73574" w:rsidRPr="0005360D" w:rsidRDefault="00873574" w:rsidP="007732B9">
            <w:pPr>
              <w:jc w:val="center"/>
              <w:rPr>
                <w:lang w:eastAsia="ru-RU"/>
              </w:rPr>
            </w:pPr>
            <w:r w:rsidRPr="0005360D">
              <w:rPr>
                <w:lang w:eastAsia="ru-RU"/>
              </w:rPr>
              <w:t>1 17 01050 10 0000 180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73574" w:rsidRPr="0005360D" w:rsidRDefault="00873574" w:rsidP="007732B9">
            <w:pPr>
              <w:rPr>
                <w:lang w:eastAsia="ru-RU"/>
              </w:rPr>
            </w:pPr>
            <w:r w:rsidRPr="0005360D">
              <w:rPr>
                <w:lang w:eastAsia="ru-RU"/>
              </w:rPr>
              <w:t>Невыясненные поступления, зачисляемые в бюджеты поселений</w:t>
            </w:r>
          </w:p>
        </w:tc>
      </w:tr>
      <w:tr w:rsidR="00873574" w:rsidRPr="00C06106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73574" w:rsidRPr="0005360D" w:rsidRDefault="00873574" w:rsidP="007732B9">
            <w:pPr>
              <w:jc w:val="center"/>
              <w:rPr>
                <w:color w:val="000000"/>
                <w:lang w:eastAsia="ru-RU"/>
              </w:rPr>
            </w:pPr>
            <w:r w:rsidRPr="0005360D">
              <w:rPr>
                <w:color w:val="000000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73574" w:rsidRPr="0005360D" w:rsidRDefault="00873574" w:rsidP="007732B9">
            <w:pPr>
              <w:jc w:val="center"/>
              <w:rPr>
                <w:color w:val="000000"/>
                <w:lang w:eastAsia="ru-RU"/>
              </w:rPr>
            </w:pPr>
            <w:r w:rsidRPr="0005360D">
              <w:rPr>
                <w:color w:val="000000"/>
                <w:lang w:eastAsia="ru-RU"/>
              </w:rPr>
              <w:t>1 17 05050 10 0000 180</w:t>
            </w:r>
          </w:p>
        </w:tc>
        <w:tc>
          <w:tcPr>
            <w:tcW w:w="59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873574" w:rsidRPr="0005360D" w:rsidRDefault="00873574" w:rsidP="007732B9">
            <w:pPr>
              <w:rPr>
                <w:color w:val="000000"/>
                <w:lang w:eastAsia="ru-RU"/>
              </w:rPr>
            </w:pPr>
            <w:r w:rsidRPr="0005360D">
              <w:rPr>
                <w:color w:val="000000"/>
                <w:lang w:eastAsia="ru-RU"/>
              </w:rPr>
              <w:t>Прочие неналоговые доходы бюджетов поселений</w:t>
            </w:r>
          </w:p>
        </w:tc>
      </w:tr>
      <w:tr w:rsidR="00873574" w:rsidRPr="00C06106">
        <w:trPr>
          <w:trHeight w:val="525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3574" w:rsidRPr="0005360D" w:rsidRDefault="00873574" w:rsidP="007732B9">
            <w:pPr>
              <w:jc w:val="center"/>
              <w:rPr>
                <w:lang w:eastAsia="ru-RU"/>
              </w:rPr>
            </w:pPr>
            <w:r w:rsidRPr="0005360D">
              <w:rPr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73574" w:rsidRPr="0005360D" w:rsidRDefault="00873574" w:rsidP="007732B9">
            <w:pPr>
              <w:jc w:val="center"/>
              <w:rPr>
                <w:lang w:eastAsia="ru-RU"/>
              </w:rPr>
            </w:pPr>
            <w:r w:rsidRPr="0005360D">
              <w:rPr>
                <w:lang w:eastAsia="ru-RU"/>
              </w:rPr>
              <w:t>2 02 01001 10 0000151</w:t>
            </w:r>
          </w:p>
        </w:tc>
        <w:tc>
          <w:tcPr>
            <w:tcW w:w="5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3574" w:rsidRPr="0005360D" w:rsidRDefault="00873574" w:rsidP="007732B9">
            <w:pPr>
              <w:rPr>
                <w:lang w:eastAsia="ru-RU"/>
              </w:rPr>
            </w:pPr>
            <w:r w:rsidRPr="0005360D">
              <w:rPr>
                <w:lang w:eastAsia="ru-RU"/>
              </w:rPr>
              <w:t>Дотации бюджетам поселений на выравнивание  бюджетной обеспеченности</w:t>
            </w:r>
          </w:p>
        </w:tc>
      </w:tr>
      <w:tr w:rsidR="00873574" w:rsidRPr="00C06106">
        <w:trPr>
          <w:trHeight w:val="525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3574" w:rsidRPr="0005360D" w:rsidRDefault="00873574" w:rsidP="007732B9">
            <w:pPr>
              <w:jc w:val="center"/>
              <w:rPr>
                <w:lang w:eastAsia="ru-RU"/>
              </w:rPr>
            </w:pPr>
            <w:r w:rsidRPr="0005360D">
              <w:rPr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73574" w:rsidRPr="0005360D" w:rsidRDefault="00873574" w:rsidP="007732B9">
            <w:pPr>
              <w:jc w:val="center"/>
              <w:rPr>
                <w:lang w:eastAsia="ru-RU"/>
              </w:rPr>
            </w:pPr>
            <w:r w:rsidRPr="0005360D">
              <w:rPr>
                <w:lang w:eastAsia="ru-RU"/>
              </w:rPr>
              <w:t>2 02 01003 10 0000 151</w:t>
            </w:r>
          </w:p>
        </w:tc>
        <w:tc>
          <w:tcPr>
            <w:tcW w:w="5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3574" w:rsidRPr="0005360D" w:rsidRDefault="00873574" w:rsidP="007732B9">
            <w:pPr>
              <w:rPr>
                <w:lang w:eastAsia="ru-RU"/>
              </w:rPr>
            </w:pPr>
            <w:r w:rsidRPr="0005360D">
              <w:rPr>
                <w:lang w:eastAsia="ru-RU"/>
              </w:rPr>
              <w:t>Дотации бюджетам поселений на поддержку мер по обеспечению сбалансированности бюджетов</w:t>
            </w:r>
          </w:p>
        </w:tc>
      </w:tr>
      <w:tr w:rsidR="00873574" w:rsidRPr="00C06106">
        <w:trPr>
          <w:trHeight w:val="525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3574" w:rsidRPr="0005360D" w:rsidRDefault="00873574" w:rsidP="007732B9">
            <w:pPr>
              <w:jc w:val="center"/>
              <w:rPr>
                <w:lang w:eastAsia="ru-RU"/>
              </w:rPr>
            </w:pPr>
            <w:r w:rsidRPr="0005360D">
              <w:rPr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73574" w:rsidRPr="0005360D" w:rsidRDefault="00873574" w:rsidP="007732B9">
            <w:pPr>
              <w:jc w:val="center"/>
              <w:rPr>
                <w:lang w:eastAsia="ru-RU"/>
              </w:rPr>
            </w:pPr>
            <w:r w:rsidRPr="0005360D">
              <w:rPr>
                <w:lang w:eastAsia="ru-RU"/>
              </w:rPr>
              <w:t>2 02 02150 10 0000 151</w:t>
            </w:r>
          </w:p>
        </w:tc>
        <w:tc>
          <w:tcPr>
            <w:tcW w:w="5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3574" w:rsidRPr="0005360D" w:rsidRDefault="00873574" w:rsidP="007732B9">
            <w:pPr>
              <w:rPr>
                <w:lang w:eastAsia="ru-RU"/>
              </w:rPr>
            </w:pPr>
            <w:r w:rsidRPr="0005360D">
              <w:rPr>
                <w:lang w:eastAsia="ru-RU"/>
              </w:rPr>
              <w:t>Субсидии бюджетам поселений на реализацию программы энергосбережения и повышения энергетической эффективности на период до 2020 года</w:t>
            </w:r>
          </w:p>
        </w:tc>
      </w:tr>
      <w:tr w:rsidR="00873574" w:rsidRPr="00C06106">
        <w:trPr>
          <w:trHeight w:val="525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3574" w:rsidRPr="0005360D" w:rsidRDefault="00873574" w:rsidP="007732B9">
            <w:pPr>
              <w:jc w:val="center"/>
              <w:rPr>
                <w:lang w:eastAsia="ru-RU"/>
              </w:rPr>
            </w:pPr>
            <w:r w:rsidRPr="0005360D">
              <w:rPr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873574" w:rsidRPr="0005360D" w:rsidRDefault="00873574" w:rsidP="007732B9">
            <w:pPr>
              <w:jc w:val="center"/>
              <w:rPr>
                <w:lang w:eastAsia="ru-RU"/>
              </w:rPr>
            </w:pPr>
            <w:r w:rsidRPr="0005360D">
              <w:rPr>
                <w:lang w:eastAsia="ru-RU"/>
              </w:rPr>
              <w:t>2 02 02078 10  0000 151</w:t>
            </w:r>
          </w:p>
        </w:tc>
        <w:tc>
          <w:tcPr>
            <w:tcW w:w="5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3574" w:rsidRPr="0005360D" w:rsidRDefault="00873574" w:rsidP="007732B9">
            <w:pPr>
              <w:rPr>
                <w:lang w:eastAsia="ru-RU"/>
              </w:rPr>
            </w:pPr>
            <w:r w:rsidRPr="0005360D">
              <w:rPr>
                <w:lang w:eastAsia="ru-RU"/>
              </w:rPr>
              <w:t>Субсидии бюджетам поселений  на бюджетные инвестиции для модернизации объектов коммунальной инфраструктуры</w:t>
            </w:r>
          </w:p>
        </w:tc>
      </w:tr>
      <w:tr w:rsidR="00873574" w:rsidRPr="00C06106">
        <w:trPr>
          <w:trHeight w:val="78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3574" w:rsidRPr="0005360D" w:rsidRDefault="00873574" w:rsidP="007732B9">
            <w:pPr>
              <w:jc w:val="center"/>
              <w:rPr>
                <w:lang w:eastAsia="ru-RU"/>
              </w:rPr>
            </w:pPr>
            <w:r w:rsidRPr="0005360D">
              <w:rPr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873574" w:rsidRPr="0005360D" w:rsidRDefault="00873574" w:rsidP="007732B9">
            <w:pPr>
              <w:jc w:val="center"/>
              <w:rPr>
                <w:lang w:eastAsia="ru-RU"/>
              </w:rPr>
            </w:pPr>
            <w:r w:rsidRPr="0005360D">
              <w:rPr>
                <w:lang w:eastAsia="ru-RU"/>
              </w:rPr>
              <w:t>2 02 02079 10  0000 151</w:t>
            </w:r>
          </w:p>
        </w:tc>
        <w:tc>
          <w:tcPr>
            <w:tcW w:w="5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3574" w:rsidRPr="0005360D" w:rsidRDefault="00873574" w:rsidP="007732B9">
            <w:pPr>
              <w:rPr>
                <w:lang w:eastAsia="ru-RU"/>
              </w:rPr>
            </w:pPr>
            <w:r w:rsidRPr="0005360D">
              <w:rPr>
                <w:lang w:eastAsia="ru-RU"/>
              </w:rPr>
              <w:t>Субсидии бюджетам поселений на переселение граждан из жилищного фонда, признанного непригодным для проживания, и (или) жилищного фонда с высоким уровнем износа (более 70 процентов)</w:t>
            </w:r>
          </w:p>
        </w:tc>
      </w:tr>
      <w:tr w:rsidR="00873574" w:rsidRPr="00C06106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3574" w:rsidRPr="0005360D" w:rsidRDefault="00873574" w:rsidP="007732B9">
            <w:pPr>
              <w:jc w:val="center"/>
              <w:rPr>
                <w:lang w:eastAsia="ru-RU"/>
              </w:rPr>
            </w:pPr>
            <w:r w:rsidRPr="0005360D">
              <w:rPr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73574" w:rsidRPr="0005360D" w:rsidRDefault="00873574" w:rsidP="007732B9">
            <w:pPr>
              <w:jc w:val="center"/>
              <w:rPr>
                <w:lang w:eastAsia="ru-RU"/>
              </w:rPr>
            </w:pPr>
            <w:r w:rsidRPr="0005360D">
              <w:rPr>
                <w:lang w:eastAsia="ru-RU"/>
              </w:rPr>
              <w:t>2 02 02999 10 0000 151</w:t>
            </w:r>
          </w:p>
        </w:tc>
        <w:tc>
          <w:tcPr>
            <w:tcW w:w="5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3574" w:rsidRPr="0005360D" w:rsidRDefault="00873574" w:rsidP="007732B9">
            <w:pPr>
              <w:rPr>
                <w:color w:val="000000"/>
                <w:lang w:eastAsia="ru-RU"/>
              </w:rPr>
            </w:pPr>
            <w:r w:rsidRPr="0005360D">
              <w:rPr>
                <w:color w:val="000000"/>
                <w:lang w:eastAsia="ru-RU"/>
              </w:rPr>
              <w:t>Прочие субсидии бюджетам поселений</w:t>
            </w:r>
          </w:p>
        </w:tc>
      </w:tr>
      <w:tr w:rsidR="00873574" w:rsidRPr="00C06106">
        <w:trPr>
          <w:trHeight w:val="525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3574" w:rsidRPr="0005360D" w:rsidRDefault="00873574" w:rsidP="007732B9">
            <w:pPr>
              <w:jc w:val="center"/>
              <w:rPr>
                <w:lang w:eastAsia="ru-RU"/>
              </w:rPr>
            </w:pPr>
            <w:r w:rsidRPr="0005360D">
              <w:rPr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73574" w:rsidRPr="0005360D" w:rsidRDefault="00873574" w:rsidP="007732B9">
            <w:pPr>
              <w:jc w:val="center"/>
              <w:rPr>
                <w:lang w:eastAsia="ru-RU"/>
              </w:rPr>
            </w:pPr>
            <w:r w:rsidRPr="0005360D">
              <w:rPr>
                <w:lang w:eastAsia="ru-RU"/>
              </w:rPr>
              <w:t>2 02 03015 10 0000 151</w:t>
            </w:r>
          </w:p>
        </w:tc>
        <w:tc>
          <w:tcPr>
            <w:tcW w:w="5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3574" w:rsidRPr="0005360D" w:rsidRDefault="00873574" w:rsidP="007732B9">
            <w:pPr>
              <w:rPr>
                <w:lang w:eastAsia="ru-RU"/>
              </w:rPr>
            </w:pPr>
            <w:r w:rsidRPr="0005360D">
              <w:rPr>
                <w:lang w:eastAsia="ru-RU"/>
              </w:rPr>
              <w:t>Субвенции бюджетам  поселений на осуществление  первичного воинского учета на территориях, где отсутствуют военные комиссариаты</w:t>
            </w:r>
          </w:p>
        </w:tc>
      </w:tr>
      <w:tr w:rsidR="00873574" w:rsidRPr="00C06106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3574" w:rsidRPr="0005360D" w:rsidRDefault="00873574" w:rsidP="007732B9">
            <w:pPr>
              <w:jc w:val="center"/>
              <w:rPr>
                <w:lang w:eastAsia="ru-RU"/>
              </w:rPr>
            </w:pPr>
            <w:r w:rsidRPr="0005360D">
              <w:rPr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73574" w:rsidRPr="0005360D" w:rsidRDefault="00873574" w:rsidP="007732B9">
            <w:pPr>
              <w:jc w:val="center"/>
              <w:rPr>
                <w:lang w:eastAsia="ru-RU"/>
              </w:rPr>
            </w:pPr>
            <w:r w:rsidRPr="0005360D">
              <w:rPr>
                <w:lang w:eastAsia="ru-RU"/>
              </w:rPr>
              <w:t>2 02 04999 10 0000 151</w:t>
            </w:r>
          </w:p>
        </w:tc>
        <w:tc>
          <w:tcPr>
            <w:tcW w:w="5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3574" w:rsidRPr="0005360D" w:rsidRDefault="00873574" w:rsidP="007732B9">
            <w:pPr>
              <w:rPr>
                <w:lang w:eastAsia="ru-RU"/>
              </w:rPr>
            </w:pPr>
            <w:r w:rsidRPr="0005360D">
              <w:rPr>
                <w:lang w:eastAsia="ru-RU"/>
              </w:rPr>
              <w:t>Прочие межбюджетные трансферты, передаваемые бюджетам поселений</w:t>
            </w:r>
          </w:p>
        </w:tc>
      </w:tr>
      <w:tr w:rsidR="00873574" w:rsidRPr="00C06106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3574" w:rsidRPr="0005360D" w:rsidRDefault="00873574" w:rsidP="007732B9">
            <w:pPr>
              <w:jc w:val="center"/>
              <w:rPr>
                <w:lang w:eastAsia="ru-RU"/>
              </w:rPr>
            </w:pPr>
            <w:r w:rsidRPr="0005360D">
              <w:rPr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73574" w:rsidRPr="0005360D" w:rsidRDefault="00873574" w:rsidP="007732B9">
            <w:pPr>
              <w:jc w:val="center"/>
              <w:rPr>
                <w:color w:val="000000"/>
                <w:lang w:eastAsia="ru-RU"/>
              </w:rPr>
            </w:pPr>
            <w:r w:rsidRPr="0005360D">
              <w:rPr>
                <w:color w:val="000000"/>
                <w:lang w:eastAsia="ru-RU"/>
              </w:rPr>
              <w:t>2 07 05030 10 0000 180</w:t>
            </w:r>
          </w:p>
        </w:tc>
        <w:tc>
          <w:tcPr>
            <w:tcW w:w="5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3574" w:rsidRPr="0005360D" w:rsidRDefault="00873574" w:rsidP="007732B9">
            <w:pPr>
              <w:rPr>
                <w:color w:val="000000"/>
                <w:lang w:eastAsia="ru-RU"/>
              </w:rPr>
            </w:pPr>
            <w:r w:rsidRPr="0005360D">
              <w:rPr>
                <w:color w:val="000000"/>
                <w:lang w:eastAsia="ru-RU"/>
              </w:rPr>
              <w:t>Прочие безвозмездные поступления в бюджет поселения</w:t>
            </w:r>
          </w:p>
        </w:tc>
      </w:tr>
      <w:tr w:rsidR="00873574" w:rsidRPr="00C06106">
        <w:trPr>
          <w:trHeight w:val="129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3574" w:rsidRPr="0005360D" w:rsidRDefault="00873574" w:rsidP="007732B9">
            <w:pPr>
              <w:jc w:val="center"/>
              <w:rPr>
                <w:lang w:eastAsia="ru-RU"/>
              </w:rPr>
            </w:pPr>
            <w:r w:rsidRPr="0005360D">
              <w:rPr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73574" w:rsidRPr="0005360D" w:rsidRDefault="00873574" w:rsidP="007732B9">
            <w:pPr>
              <w:jc w:val="center"/>
              <w:rPr>
                <w:lang w:eastAsia="ru-RU"/>
              </w:rPr>
            </w:pPr>
            <w:r w:rsidRPr="0005360D">
              <w:rPr>
                <w:lang w:eastAsia="ru-RU"/>
              </w:rPr>
              <w:t xml:space="preserve">2 08 05000 10 0000 180 </w:t>
            </w:r>
          </w:p>
        </w:tc>
        <w:tc>
          <w:tcPr>
            <w:tcW w:w="5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3574" w:rsidRPr="0005360D" w:rsidRDefault="00873574" w:rsidP="007732B9">
            <w:pPr>
              <w:jc w:val="both"/>
              <w:rPr>
                <w:lang w:eastAsia="ru-RU"/>
              </w:rPr>
            </w:pPr>
            <w:r w:rsidRPr="0005360D">
              <w:rPr>
                <w:lang w:eastAsia="ru-RU"/>
              </w:rPr>
              <w:t>Перечисления  из  бюджетов    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873574" w:rsidRPr="00C06106">
        <w:trPr>
          <w:trHeight w:val="78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3574" w:rsidRPr="0005360D" w:rsidRDefault="00873574" w:rsidP="007732B9">
            <w:pPr>
              <w:jc w:val="center"/>
              <w:rPr>
                <w:color w:val="000000"/>
                <w:lang w:eastAsia="ru-RU"/>
              </w:rPr>
            </w:pPr>
            <w:r w:rsidRPr="0005360D">
              <w:rPr>
                <w:color w:val="000000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73574" w:rsidRPr="0005360D" w:rsidRDefault="00873574" w:rsidP="007732B9">
            <w:pPr>
              <w:jc w:val="center"/>
              <w:rPr>
                <w:lang w:eastAsia="ru-RU"/>
              </w:rPr>
            </w:pPr>
            <w:r w:rsidRPr="0005360D">
              <w:rPr>
                <w:lang w:eastAsia="ru-RU"/>
              </w:rPr>
              <w:t>2 19 05000 10 0000 151</w:t>
            </w:r>
          </w:p>
        </w:tc>
        <w:tc>
          <w:tcPr>
            <w:tcW w:w="5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3574" w:rsidRPr="0005360D" w:rsidRDefault="00873574" w:rsidP="007732B9">
            <w:pPr>
              <w:rPr>
                <w:lang w:eastAsia="ru-RU"/>
              </w:rPr>
            </w:pPr>
            <w:r w:rsidRPr="0005360D">
              <w:rPr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</w:tbl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tbl>
      <w:tblPr>
        <w:tblW w:w="9632" w:type="dxa"/>
        <w:jc w:val="center"/>
        <w:tblLayout w:type="fixed"/>
        <w:tblCellMar>
          <w:left w:w="0" w:type="dxa"/>
          <w:right w:w="0" w:type="dxa"/>
        </w:tblCellMar>
        <w:tblLook w:val="00A0"/>
      </w:tblPr>
      <w:tblGrid>
        <w:gridCol w:w="92"/>
        <w:gridCol w:w="118"/>
        <w:gridCol w:w="144"/>
        <w:gridCol w:w="1378"/>
        <w:gridCol w:w="679"/>
        <w:gridCol w:w="69"/>
        <w:gridCol w:w="1728"/>
        <w:gridCol w:w="1550"/>
        <w:gridCol w:w="248"/>
        <w:gridCol w:w="1081"/>
        <w:gridCol w:w="568"/>
        <w:gridCol w:w="149"/>
        <w:gridCol w:w="1798"/>
        <w:gridCol w:w="20"/>
        <w:gridCol w:w="10"/>
      </w:tblGrid>
      <w:tr w:rsidR="00873574" w:rsidRPr="00D85A07" w:rsidTr="00284601">
        <w:trPr>
          <w:jc w:val="center"/>
        </w:trPr>
        <w:tc>
          <w:tcPr>
            <w:tcW w:w="5758" w:type="dxa"/>
            <w:gridSpan w:val="8"/>
            <w:shd w:val="clear" w:color="FFFFFF" w:fill="auto"/>
            <w:vAlign w:val="bottom"/>
          </w:tcPr>
          <w:p w:rsidR="00873574" w:rsidRPr="00D85A07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4" w:type="dxa"/>
            <w:gridSpan w:val="7"/>
            <w:shd w:val="clear" w:color="FFFFFF" w:fill="auto"/>
          </w:tcPr>
          <w:p w:rsidR="00873574" w:rsidRPr="00D85A07" w:rsidRDefault="00873574" w:rsidP="007732B9">
            <w:pPr>
              <w:rPr>
                <w:b/>
                <w:bCs/>
              </w:rPr>
            </w:pPr>
            <w:r w:rsidRPr="00D85A07">
              <w:rPr>
                <w:b/>
                <w:bCs/>
              </w:rPr>
              <w:t>Приложение 7</w:t>
            </w:r>
          </w:p>
        </w:tc>
      </w:tr>
      <w:tr w:rsidR="00873574" w:rsidRPr="00D85A07" w:rsidTr="00284601">
        <w:trPr>
          <w:jc w:val="center"/>
        </w:trPr>
        <w:tc>
          <w:tcPr>
            <w:tcW w:w="5758" w:type="dxa"/>
            <w:gridSpan w:val="8"/>
            <w:shd w:val="clear" w:color="FFFFFF" w:fill="auto"/>
            <w:vAlign w:val="bottom"/>
          </w:tcPr>
          <w:p w:rsidR="00873574" w:rsidRPr="00D85A07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4" w:type="dxa"/>
            <w:gridSpan w:val="7"/>
            <w:shd w:val="clear" w:color="FFFFFF" w:fill="auto"/>
          </w:tcPr>
          <w:p w:rsidR="00873574" w:rsidRPr="00D85A07" w:rsidRDefault="00873574" w:rsidP="007732B9">
            <w:r w:rsidRPr="00D85A07">
              <w:t>к решению Думы Хомутовского</w:t>
            </w:r>
          </w:p>
        </w:tc>
      </w:tr>
      <w:tr w:rsidR="00873574" w:rsidRPr="00D85A07" w:rsidTr="00284601">
        <w:trPr>
          <w:jc w:val="center"/>
        </w:trPr>
        <w:tc>
          <w:tcPr>
            <w:tcW w:w="92" w:type="dxa"/>
            <w:shd w:val="clear" w:color="FFFFFF" w:fill="auto"/>
            <w:vAlign w:val="bottom"/>
          </w:tcPr>
          <w:p w:rsidR="00873574" w:rsidRPr="00D85A07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8" w:type="dxa"/>
            <w:shd w:val="clear" w:color="FFFFFF" w:fill="auto"/>
            <w:vAlign w:val="bottom"/>
          </w:tcPr>
          <w:p w:rsidR="00873574" w:rsidRPr="00D85A07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" w:type="dxa"/>
            <w:shd w:val="clear" w:color="FFFFFF" w:fill="auto"/>
            <w:vAlign w:val="bottom"/>
          </w:tcPr>
          <w:p w:rsidR="00873574" w:rsidRPr="00D85A07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78" w:type="dxa"/>
            <w:shd w:val="clear" w:color="FFFFFF" w:fill="auto"/>
            <w:vAlign w:val="bottom"/>
          </w:tcPr>
          <w:p w:rsidR="00873574" w:rsidRPr="00D85A07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8" w:type="dxa"/>
            <w:gridSpan w:val="2"/>
            <w:shd w:val="clear" w:color="FFFFFF" w:fill="auto"/>
            <w:vAlign w:val="bottom"/>
          </w:tcPr>
          <w:p w:rsidR="00873574" w:rsidRPr="00D85A07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78" w:type="dxa"/>
            <w:gridSpan w:val="2"/>
            <w:shd w:val="clear" w:color="FFFFFF" w:fill="auto"/>
            <w:vAlign w:val="bottom"/>
          </w:tcPr>
          <w:p w:rsidR="00873574" w:rsidRPr="00D85A07" w:rsidRDefault="00873574" w:rsidP="007732B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4" w:type="dxa"/>
            <w:gridSpan w:val="7"/>
            <w:shd w:val="clear" w:color="FFFFFF" w:fill="auto"/>
          </w:tcPr>
          <w:p w:rsidR="00873574" w:rsidRPr="00D85A07" w:rsidRDefault="00873574" w:rsidP="007732B9">
            <w:r w:rsidRPr="00D85A07">
              <w:t>муниципального образования</w:t>
            </w:r>
          </w:p>
        </w:tc>
      </w:tr>
      <w:tr w:rsidR="00873574" w:rsidRPr="00D85A07" w:rsidTr="00284601">
        <w:trPr>
          <w:jc w:val="center"/>
        </w:trPr>
        <w:tc>
          <w:tcPr>
            <w:tcW w:w="92" w:type="dxa"/>
            <w:shd w:val="clear" w:color="FFFFFF" w:fill="auto"/>
            <w:vAlign w:val="bottom"/>
          </w:tcPr>
          <w:p w:rsidR="00873574" w:rsidRPr="00D85A07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8" w:type="dxa"/>
            <w:shd w:val="clear" w:color="FFFFFF" w:fill="auto"/>
            <w:vAlign w:val="bottom"/>
          </w:tcPr>
          <w:p w:rsidR="00873574" w:rsidRPr="00D85A07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" w:type="dxa"/>
            <w:shd w:val="clear" w:color="FFFFFF" w:fill="auto"/>
            <w:vAlign w:val="bottom"/>
          </w:tcPr>
          <w:p w:rsidR="00873574" w:rsidRPr="00D85A07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78" w:type="dxa"/>
            <w:shd w:val="clear" w:color="FFFFFF" w:fill="auto"/>
            <w:vAlign w:val="bottom"/>
          </w:tcPr>
          <w:p w:rsidR="00873574" w:rsidRPr="00D85A07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48" w:type="dxa"/>
            <w:gridSpan w:val="2"/>
            <w:shd w:val="clear" w:color="FFFFFF" w:fill="auto"/>
            <w:vAlign w:val="bottom"/>
          </w:tcPr>
          <w:p w:rsidR="00873574" w:rsidRPr="00D85A07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78" w:type="dxa"/>
            <w:gridSpan w:val="2"/>
            <w:shd w:val="clear" w:color="FFFFFF" w:fill="auto"/>
            <w:vAlign w:val="bottom"/>
          </w:tcPr>
          <w:p w:rsidR="00873574" w:rsidRPr="00D85A07" w:rsidRDefault="00873574" w:rsidP="007732B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4" w:type="dxa"/>
            <w:gridSpan w:val="7"/>
            <w:shd w:val="clear" w:color="FFFFFF" w:fill="auto"/>
          </w:tcPr>
          <w:p w:rsidR="00873574" w:rsidRPr="00284601" w:rsidRDefault="00873574" w:rsidP="00284601">
            <w:pPr>
              <w:jc w:val="both"/>
              <w:rPr>
                <w:i/>
                <w:iCs/>
                <w:u w:val="single"/>
              </w:rPr>
            </w:pPr>
            <w:r>
              <w:t xml:space="preserve">                                       от</w:t>
            </w:r>
            <w:r>
              <w:rPr>
                <w:i/>
                <w:iCs/>
                <w:u w:val="single"/>
              </w:rPr>
              <w:t xml:space="preserve"> 26.09.2014 г..</w:t>
            </w:r>
            <w:r w:rsidRPr="00D85A07">
              <w:t>№</w:t>
            </w:r>
            <w:r>
              <w:rPr>
                <w:i/>
                <w:iCs/>
                <w:u w:val="single"/>
              </w:rPr>
              <w:t xml:space="preserve"> 27-122 /дсп</w:t>
            </w:r>
          </w:p>
        </w:tc>
      </w:tr>
      <w:tr w:rsidR="00873574" w:rsidRPr="00D85A07">
        <w:trPr>
          <w:jc w:val="center"/>
        </w:trPr>
        <w:tc>
          <w:tcPr>
            <w:tcW w:w="2411" w:type="dxa"/>
            <w:gridSpan w:val="5"/>
            <w:shd w:val="clear" w:color="FFFFFF" w:fill="auto"/>
          </w:tcPr>
          <w:p w:rsidR="00873574" w:rsidRPr="00D85A07" w:rsidRDefault="00873574" w:rsidP="007732B9">
            <w:pPr>
              <w:pStyle w:val="1CStyle-1"/>
              <w:spacing w:after="0" w:line="240" w:lineRule="auto"/>
            </w:pPr>
          </w:p>
        </w:tc>
        <w:tc>
          <w:tcPr>
            <w:tcW w:w="7221" w:type="dxa"/>
            <w:gridSpan w:val="10"/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-1"/>
              <w:spacing w:after="0" w:line="240" w:lineRule="auto"/>
            </w:pPr>
          </w:p>
        </w:tc>
      </w:tr>
      <w:tr w:rsidR="00873574" w:rsidRPr="00D85A07">
        <w:trPr>
          <w:jc w:val="center"/>
        </w:trPr>
        <w:tc>
          <w:tcPr>
            <w:tcW w:w="9632" w:type="dxa"/>
            <w:gridSpan w:val="15"/>
            <w:shd w:val="clear" w:color="FFFFFF" w:fill="auto"/>
          </w:tcPr>
          <w:p w:rsidR="00873574" w:rsidRPr="00D85A07" w:rsidRDefault="00873574" w:rsidP="007732B9">
            <w:pPr>
              <w:pStyle w:val="1CStyle-1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Распределение бюджетных ассигнований по разделам, подразделам классификации</w:t>
            </w:r>
          </w:p>
        </w:tc>
      </w:tr>
      <w:tr w:rsidR="00873574" w:rsidRPr="00D85A07">
        <w:trPr>
          <w:trHeight w:val="90"/>
          <w:jc w:val="center"/>
        </w:trPr>
        <w:tc>
          <w:tcPr>
            <w:tcW w:w="9632" w:type="dxa"/>
            <w:gridSpan w:val="15"/>
            <w:shd w:val="clear" w:color="FFFFFF" w:fill="auto"/>
          </w:tcPr>
          <w:p w:rsidR="00873574" w:rsidRPr="00D85A07" w:rsidRDefault="00873574" w:rsidP="007732B9">
            <w:pPr>
              <w:pStyle w:val="1CStyle-1"/>
              <w:spacing w:after="0" w:line="240" w:lineRule="auto"/>
            </w:pPr>
          </w:p>
        </w:tc>
      </w:tr>
      <w:tr w:rsidR="00873574" w:rsidRPr="00D85A07">
        <w:trPr>
          <w:gridAfter w:val="1"/>
          <w:wAfter w:w="10" w:type="dxa"/>
          <w:jc w:val="center"/>
        </w:trPr>
        <w:tc>
          <w:tcPr>
            <w:tcW w:w="9602" w:type="dxa"/>
            <w:gridSpan w:val="13"/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4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расходов местного бюджета на 2014 год</w:t>
            </w:r>
          </w:p>
        </w:tc>
        <w:tc>
          <w:tcPr>
            <w:tcW w:w="20" w:type="dxa"/>
            <w:shd w:val="clear" w:color="FFFFFF" w:fill="auto"/>
            <w:vAlign w:val="bottom"/>
          </w:tcPr>
          <w:p w:rsidR="00873574" w:rsidRPr="00D85A07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73574" w:rsidRPr="00D85A07">
        <w:trPr>
          <w:gridAfter w:val="1"/>
          <w:wAfter w:w="10" w:type="dxa"/>
          <w:jc w:val="center"/>
        </w:trPr>
        <w:tc>
          <w:tcPr>
            <w:tcW w:w="2411" w:type="dxa"/>
            <w:gridSpan w:val="5"/>
            <w:shd w:val="clear" w:color="FFFFFF" w:fill="auto"/>
          </w:tcPr>
          <w:p w:rsidR="00873574" w:rsidRPr="00D85A07" w:rsidRDefault="00873574" w:rsidP="007732B9">
            <w:pPr>
              <w:pStyle w:val="1CStyle5"/>
              <w:spacing w:after="0" w:line="240" w:lineRule="auto"/>
            </w:pPr>
          </w:p>
        </w:tc>
        <w:tc>
          <w:tcPr>
            <w:tcW w:w="1797" w:type="dxa"/>
            <w:gridSpan w:val="2"/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5"/>
              <w:spacing w:after="0" w:line="240" w:lineRule="auto"/>
            </w:pPr>
          </w:p>
        </w:tc>
        <w:tc>
          <w:tcPr>
            <w:tcW w:w="1798" w:type="dxa"/>
            <w:gridSpan w:val="2"/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5"/>
              <w:spacing w:after="0" w:line="240" w:lineRule="auto"/>
            </w:pPr>
          </w:p>
        </w:tc>
        <w:tc>
          <w:tcPr>
            <w:tcW w:w="1798" w:type="dxa"/>
            <w:gridSpan w:val="3"/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5"/>
              <w:spacing w:after="0" w:line="240" w:lineRule="auto"/>
            </w:pPr>
          </w:p>
        </w:tc>
        <w:tc>
          <w:tcPr>
            <w:tcW w:w="1798" w:type="dxa"/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5"/>
              <w:spacing w:after="0" w:line="240" w:lineRule="auto"/>
            </w:pPr>
            <w:r w:rsidRPr="00D85A07">
              <w:t>тыс.руб.</w:t>
            </w:r>
          </w:p>
        </w:tc>
        <w:tc>
          <w:tcPr>
            <w:tcW w:w="20" w:type="dxa"/>
            <w:shd w:val="clear" w:color="FFFFFF" w:fill="auto"/>
            <w:vAlign w:val="bottom"/>
          </w:tcPr>
          <w:p w:rsidR="00873574" w:rsidRPr="00D85A07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73574" w:rsidRPr="00D85A07" w:rsidTr="00284601">
        <w:trPr>
          <w:trHeight w:hRule="exact" w:val="600"/>
          <w:jc w:val="center"/>
        </w:trPr>
        <w:tc>
          <w:tcPr>
            <w:tcW w:w="5758" w:type="dxa"/>
            <w:gridSpan w:val="8"/>
            <w:tcBorders>
              <w:top w:val="single" w:sz="4" w:space="0" w:color="auto"/>
              <w:left w:val="single" w:sz="10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73574" w:rsidRPr="00D85A07" w:rsidRDefault="00873574" w:rsidP="007732B9">
            <w:pPr>
              <w:pStyle w:val="1CStyle8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Функциональная статья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73574" w:rsidRPr="00D85A07" w:rsidRDefault="00873574" w:rsidP="007732B9">
            <w:pPr>
              <w:pStyle w:val="1CStyle9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РЗ</w:t>
            </w:r>
          </w:p>
        </w:tc>
        <w:tc>
          <w:tcPr>
            <w:tcW w:w="568" w:type="dxa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73574" w:rsidRPr="00D85A07" w:rsidRDefault="00873574" w:rsidP="007732B9">
            <w:pPr>
              <w:pStyle w:val="1CStyle10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ПР</w:t>
            </w:r>
          </w:p>
        </w:tc>
        <w:tc>
          <w:tcPr>
            <w:tcW w:w="1977" w:type="dxa"/>
            <w:gridSpan w:val="4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73574" w:rsidRPr="00D85A07" w:rsidRDefault="00873574" w:rsidP="007732B9">
            <w:pPr>
              <w:pStyle w:val="1CStyle10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 xml:space="preserve">Сумма </w:t>
            </w:r>
          </w:p>
        </w:tc>
      </w:tr>
      <w:tr w:rsidR="00873574" w:rsidRPr="00D85A07" w:rsidTr="00284601">
        <w:trPr>
          <w:jc w:val="center"/>
        </w:trPr>
        <w:tc>
          <w:tcPr>
            <w:tcW w:w="5758" w:type="dxa"/>
            <w:gridSpan w:val="8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1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2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873574" w:rsidRPr="00D85A07" w:rsidRDefault="00873574" w:rsidP="007732B9">
            <w:pPr>
              <w:pStyle w:val="1CStyle13"/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3"/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30 079.95</w:t>
            </w:r>
          </w:p>
        </w:tc>
      </w:tr>
      <w:tr w:rsidR="00873574" w:rsidRPr="00D85A07" w:rsidTr="00284601">
        <w:trPr>
          <w:jc w:val="center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4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5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6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7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02</w:t>
            </w:r>
          </w:p>
        </w:tc>
        <w:tc>
          <w:tcPr>
            <w:tcW w:w="1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7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1 803.30</w:t>
            </w:r>
          </w:p>
        </w:tc>
      </w:tr>
      <w:tr w:rsidR="00873574" w:rsidRPr="00D85A07" w:rsidTr="00284601">
        <w:trPr>
          <w:jc w:val="center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4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5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6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7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03</w:t>
            </w:r>
          </w:p>
        </w:tc>
        <w:tc>
          <w:tcPr>
            <w:tcW w:w="1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7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180.00</w:t>
            </w:r>
          </w:p>
        </w:tc>
      </w:tr>
      <w:tr w:rsidR="00873574" w:rsidRPr="00D85A07" w:rsidTr="00284601">
        <w:trPr>
          <w:jc w:val="center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4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5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6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7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04</w:t>
            </w:r>
          </w:p>
        </w:tc>
        <w:tc>
          <w:tcPr>
            <w:tcW w:w="1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7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21 853.25</w:t>
            </w:r>
          </w:p>
        </w:tc>
      </w:tr>
      <w:tr w:rsidR="00873574" w:rsidRPr="00D85A07" w:rsidTr="00284601">
        <w:trPr>
          <w:jc w:val="center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4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5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Резервные фонды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6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7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7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137.08</w:t>
            </w:r>
          </w:p>
        </w:tc>
      </w:tr>
      <w:tr w:rsidR="00873574" w:rsidRPr="00D85A07" w:rsidTr="00284601">
        <w:trPr>
          <w:jc w:val="center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4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5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6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7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1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7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6 106.32</w:t>
            </w:r>
          </w:p>
        </w:tc>
      </w:tr>
      <w:tr w:rsidR="00873574" w:rsidRPr="00D85A07" w:rsidTr="00284601">
        <w:trPr>
          <w:jc w:val="center"/>
        </w:trPr>
        <w:tc>
          <w:tcPr>
            <w:tcW w:w="5758" w:type="dxa"/>
            <w:gridSpan w:val="8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1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2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02</w: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3"/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3"/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462.00</w:t>
            </w:r>
          </w:p>
        </w:tc>
      </w:tr>
      <w:tr w:rsidR="00873574" w:rsidRPr="00D85A07" w:rsidTr="00284601">
        <w:trPr>
          <w:jc w:val="center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4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5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6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02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7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03</w:t>
            </w:r>
          </w:p>
        </w:tc>
        <w:tc>
          <w:tcPr>
            <w:tcW w:w="1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7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462.00</w:t>
            </w:r>
          </w:p>
        </w:tc>
      </w:tr>
      <w:tr w:rsidR="00873574" w:rsidRPr="00D85A07" w:rsidTr="00284601">
        <w:trPr>
          <w:jc w:val="center"/>
        </w:trPr>
        <w:tc>
          <w:tcPr>
            <w:tcW w:w="5758" w:type="dxa"/>
            <w:gridSpan w:val="8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1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2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3"/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3"/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48.63</w:t>
            </w:r>
          </w:p>
        </w:tc>
      </w:tr>
      <w:tr w:rsidR="00873574" w:rsidRPr="00D85A07" w:rsidTr="00284601">
        <w:trPr>
          <w:jc w:val="center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4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5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6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7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7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48.63</w:t>
            </w:r>
          </w:p>
        </w:tc>
      </w:tr>
      <w:tr w:rsidR="00873574" w:rsidRPr="00D85A07" w:rsidTr="00284601">
        <w:trPr>
          <w:jc w:val="center"/>
        </w:trPr>
        <w:tc>
          <w:tcPr>
            <w:tcW w:w="5758" w:type="dxa"/>
            <w:gridSpan w:val="8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1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2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3"/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3"/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4 316.80</w:t>
            </w:r>
          </w:p>
        </w:tc>
      </w:tr>
      <w:tr w:rsidR="00873574" w:rsidRPr="00D85A07" w:rsidTr="00284601">
        <w:trPr>
          <w:jc w:val="center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4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5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Транспорт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6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7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08</w:t>
            </w:r>
          </w:p>
        </w:tc>
        <w:tc>
          <w:tcPr>
            <w:tcW w:w="1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7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154.70</w:t>
            </w:r>
          </w:p>
        </w:tc>
      </w:tr>
      <w:tr w:rsidR="00873574" w:rsidRPr="00D85A07" w:rsidTr="00284601">
        <w:trPr>
          <w:jc w:val="center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4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5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6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7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09</w:t>
            </w:r>
          </w:p>
        </w:tc>
        <w:tc>
          <w:tcPr>
            <w:tcW w:w="1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7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4 162.10</w:t>
            </w:r>
          </w:p>
        </w:tc>
      </w:tr>
      <w:tr w:rsidR="00873574" w:rsidRPr="00D85A07" w:rsidTr="00284601">
        <w:trPr>
          <w:jc w:val="center"/>
        </w:trPr>
        <w:tc>
          <w:tcPr>
            <w:tcW w:w="5758" w:type="dxa"/>
            <w:gridSpan w:val="8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1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2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3"/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3"/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17 957.53</w:t>
            </w:r>
          </w:p>
        </w:tc>
      </w:tr>
      <w:tr w:rsidR="00873574" w:rsidRPr="00D85A07" w:rsidTr="00284601">
        <w:trPr>
          <w:jc w:val="center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4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5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Жилищное хозяйство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6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7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01</w:t>
            </w:r>
          </w:p>
        </w:tc>
        <w:tc>
          <w:tcPr>
            <w:tcW w:w="1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7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2 223.31</w:t>
            </w:r>
          </w:p>
        </w:tc>
      </w:tr>
      <w:tr w:rsidR="00873574" w:rsidRPr="00D85A07" w:rsidTr="00284601">
        <w:trPr>
          <w:jc w:val="center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4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5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Коммунальное хозяйство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6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7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02</w:t>
            </w:r>
          </w:p>
        </w:tc>
        <w:tc>
          <w:tcPr>
            <w:tcW w:w="1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7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10 108.61</w:t>
            </w:r>
          </w:p>
        </w:tc>
      </w:tr>
      <w:tr w:rsidR="00873574" w:rsidRPr="00D85A07" w:rsidTr="00284601">
        <w:trPr>
          <w:jc w:val="center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4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5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Благоустройство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6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7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03</w:t>
            </w:r>
          </w:p>
        </w:tc>
        <w:tc>
          <w:tcPr>
            <w:tcW w:w="1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7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5 625.61</w:t>
            </w:r>
          </w:p>
        </w:tc>
      </w:tr>
      <w:tr w:rsidR="00873574" w:rsidRPr="00D85A07" w:rsidTr="00284601">
        <w:trPr>
          <w:jc w:val="center"/>
        </w:trPr>
        <w:tc>
          <w:tcPr>
            <w:tcW w:w="5758" w:type="dxa"/>
            <w:gridSpan w:val="8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1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2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08</w: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3"/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3"/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6 260.08</w:t>
            </w:r>
          </w:p>
        </w:tc>
      </w:tr>
      <w:tr w:rsidR="00873574" w:rsidRPr="00D85A07" w:rsidTr="00284601">
        <w:trPr>
          <w:jc w:val="center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4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5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Культура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6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08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7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01</w:t>
            </w:r>
          </w:p>
        </w:tc>
        <w:tc>
          <w:tcPr>
            <w:tcW w:w="1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7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6 260.08</w:t>
            </w:r>
          </w:p>
        </w:tc>
      </w:tr>
      <w:tr w:rsidR="00873574" w:rsidRPr="00D85A07" w:rsidTr="00284601">
        <w:trPr>
          <w:jc w:val="center"/>
        </w:trPr>
        <w:tc>
          <w:tcPr>
            <w:tcW w:w="5758" w:type="dxa"/>
            <w:gridSpan w:val="8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1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2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10</w: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3"/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3"/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279.80</w:t>
            </w:r>
          </w:p>
        </w:tc>
      </w:tr>
      <w:tr w:rsidR="00873574" w:rsidRPr="00D85A07" w:rsidTr="00284601">
        <w:trPr>
          <w:jc w:val="center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4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5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Пенсионное обеспечение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6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7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01</w:t>
            </w:r>
          </w:p>
        </w:tc>
        <w:tc>
          <w:tcPr>
            <w:tcW w:w="1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7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279.80</w:t>
            </w:r>
          </w:p>
        </w:tc>
      </w:tr>
      <w:tr w:rsidR="00873574" w:rsidRPr="00D85A07" w:rsidTr="00284601">
        <w:trPr>
          <w:jc w:val="center"/>
        </w:trPr>
        <w:tc>
          <w:tcPr>
            <w:tcW w:w="5758" w:type="dxa"/>
            <w:gridSpan w:val="8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1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2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11</w: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3"/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3"/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3 840.82</w:t>
            </w:r>
          </w:p>
        </w:tc>
      </w:tr>
      <w:tr w:rsidR="00873574" w:rsidRPr="00D85A07" w:rsidTr="00284601">
        <w:trPr>
          <w:jc w:val="center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4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5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Массовый спорт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6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7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02</w:t>
            </w:r>
          </w:p>
        </w:tc>
        <w:tc>
          <w:tcPr>
            <w:tcW w:w="1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7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3 840.82</w:t>
            </w:r>
          </w:p>
        </w:tc>
      </w:tr>
      <w:tr w:rsidR="00873574" w:rsidRPr="00D85A07" w:rsidTr="00284601">
        <w:trPr>
          <w:jc w:val="center"/>
        </w:trPr>
        <w:tc>
          <w:tcPr>
            <w:tcW w:w="5758" w:type="dxa"/>
            <w:gridSpan w:val="8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1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2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14</w: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3"/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3"/>
              <w:spacing w:after="0" w:line="240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222.27</w:t>
            </w:r>
          </w:p>
        </w:tc>
      </w:tr>
      <w:tr w:rsidR="00873574" w:rsidRPr="00D85A07" w:rsidTr="00284601">
        <w:trPr>
          <w:jc w:val="center"/>
        </w:trPr>
        <w:tc>
          <w:tcPr>
            <w:tcW w:w="92" w:type="dxa"/>
            <w:tcBorders>
              <w:left w:val="single" w:sz="10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4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5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6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7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03</w:t>
            </w:r>
          </w:p>
        </w:tc>
        <w:tc>
          <w:tcPr>
            <w:tcW w:w="19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7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sz w:val="22"/>
                <w:szCs w:val="22"/>
              </w:rPr>
              <w:t>222.27</w:t>
            </w:r>
          </w:p>
        </w:tc>
      </w:tr>
      <w:tr w:rsidR="00873574" w:rsidRPr="00D85A07">
        <w:trPr>
          <w:jc w:val="center"/>
        </w:trPr>
        <w:tc>
          <w:tcPr>
            <w:tcW w:w="708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8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ИТОГО РАСХОДОВ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9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977" w:type="dxa"/>
            <w:gridSpan w:val="4"/>
            <w:tcBorders>
              <w:top w:val="single" w:sz="4" w:space="0" w:color="auto"/>
              <w:left w:val="single" w:sz="4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D85A07" w:rsidRDefault="00873574" w:rsidP="007732B9">
            <w:pPr>
              <w:pStyle w:val="1CStyle19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D85A07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63 467.88</w:t>
            </w:r>
          </w:p>
        </w:tc>
      </w:tr>
    </w:tbl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A0"/>
      </w:tblPr>
      <w:tblGrid>
        <w:gridCol w:w="39"/>
        <w:gridCol w:w="39"/>
        <w:gridCol w:w="39"/>
        <w:gridCol w:w="39"/>
        <w:gridCol w:w="39"/>
        <w:gridCol w:w="39"/>
        <w:gridCol w:w="39"/>
        <w:gridCol w:w="39"/>
        <w:gridCol w:w="39"/>
        <w:gridCol w:w="39"/>
        <w:gridCol w:w="39"/>
        <w:gridCol w:w="39"/>
        <w:gridCol w:w="1621"/>
        <w:gridCol w:w="335"/>
        <w:gridCol w:w="1754"/>
        <w:gridCol w:w="1390"/>
        <w:gridCol w:w="32"/>
        <w:gridCol w:w="471"/>
        <w:gridCol w:w="554"/>
        <w:gridCol w:w="412"/>
        <w:gridCol w:w="271"/>
        <w:gridCol w:w="632"/>
        <w:gridCol w:w="695"/>
        <w:gridCol w:w="494"/>
        <w:gridCol w:w="860"/>
      </w:tblGrid>
      <w:tr w:rsidR="00873574" w:rsidRPr="00152E87">
        <w:tc>
          <w:tcPr>
            <w:tcW w:w="2089" w:type="dxa"/>
            <w:gridSpan w:val="13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89" w:type="dxa"/>
            <w:gridSpan w:val="2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93" w:type="dxa"/>
            <w:gridSpan w:val="3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18" w:type="dxa"/>
            <w:gridSpan w:val="7"/>
            <w:shd w:val="clear" w:color="FFFFFF" w:fill="auto"/>
            <w:vAlign w:val="bottom"/>
          </w:tcPr>
          <w:p w:rsidR="00873574" w:rsidRPr="00152E87" w:rsidRDefault="00873574" w:rsidP="007732B9">
            <w:pPr>
              <w:rPr>
                <w:b/>
                <w:bCs/>
              </w:rPr>
            </w:pPr>
            <w:r w:rsidRPr="00152E87">
              <w:rPr>
                <w:b/>
                <w:bCs/>
              </w:rPr>
              <w:t>Приложение 9</w:t>
            </w:r>
          </w:p>
        </w:tc>
      </w:tr>
      <w:tr w:rsidR="00873574" w:rsidRPr="00152E87">
        <w:tc>
          <w:tcPr>
            <w:tcW w:w="2089" w:type="dxa"/>
            <w:gridSpan w:val="13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89" w:type="dxa"/>
            <w:gridSpan w:val="2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93" w:type="dxa"/>
            <w:gridSpan w:val="3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18" w:type="dxa"/>
            <w:gridSpan w:val="7"/>
            <w:shd w:val="clear" w:color="FFFFFF" w:fill="auto"/>
            <w:vAlign w:val="bottom"/>
          </w:tcPr>
          <w:p w:rsidR="00873574" w:rsidRPr="00152E87" w:rsidRDefault="00873574" w:rsidP="007732B9">
            <w:r w:rsidRPr="00152E87">
              <w:t>к решению Думы Хомутовского</w:t>
            </w:r>
          </w:p>
        </w:tc>
      </w:tr>
      <w:tr w:rsidR="00873574" w:rsidRPr="00152E87">
        <w:tc>
          <w:tcPr>
            <w:tcW w:w="2089" w:type="dxa"/>
            <w:gridSpan w:val="13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89" w:type="dxa"/>
            <w:gridSpan w:val="2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93" w:type="dxa"/>
            <w:gridSpan w:val="3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18" w:type="dxa"/>
            <w:gridSpan w:val="7"/>
            <w:shd w:val="clear" w:color="FFFFFF" w:fill="auto"/>
            <w:vAlign w:val="bottom"/>
          </w:tcPr>
          <w:p w:rsidR="00873574" w:rsidRPr="00152E87" w:rsidRDefault="00873574" w:rsidP="007732B9">
            <w:r w:rsidRPr="00152E87">
              <w:t>муниципального образования</w:t>
            </w:r>
          </w:p>
        </w:tc>
      </w:tr>
      <w:tr w:rsidR="00873574" w:rsidRPr="00152E87">
        <w:tc>
          <w:tcPr>
            <w:tcW w:w="2089" w:type="dxa"/>
            <w:gridSpan w:val="13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89" w:type="dxa"/>
            <w:gridSpan w:val="2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93" w:type="dxa"/>
            <w:gridSpan w:val="3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18" w:type="dxa"/>
            <w:gridSpan w:val="7"/>
            <w:shd w:val="clear" w:color="FFFFFF" w:fill="auto"/>
            <w:vAlign w:val="bottom"/>
          </w:tcPr>
          <w:p w:rsidR="00873574" w:rsidRPr="00284601" w:rsidRDefault="00873574" w:rsidP="007732B9">
            <w:pPr>
              <w:rPr>
                <w:i/>
                <w:iCs/>
                <w:u w:val="single"/>
              </w:rPr>
            </w:pPr>
            <w:r>
              <w:t>от</w:t>
            </w:r>
            <w:r>
              <w:rPr>
                <w:i/>
                <w:iCs/>
                <w:u w:val="single"/>
              </w:rPr>
              <w:t xml:space="preserve"> 26.09.2014 г</w:t>
            </w:r>
            <w:r>
              <w:t>№</w:t>
            </w:r>
            <w:r>
              <w:rPr>
                <w:i/>
                <w:iCs/>
                <w:u w:val="single"/>
              </w:rPr>
              <w:t xml:space="preserve"> 27-122/дсп</w:t>
            </w:r>
          </w:p>
        </w:tc>
      </w:tr>
      <w:tr w:rsidR="00873574" w:rsidRPr="00152E87">
        <w:tc>
          <w:tcPr>
            <w:tcW w:w="8635" w:type="dxa"/>
            <w:gridSpan w:val="23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94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60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73574" w:rsidRPr="00152E87">
        <w:tc>
          <w:tcPr>
            <w:tcW w:w="9989" w:type="dxa"/>
            <w:gridSpan w:val="25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b/>
                <w:bCs/>
              </w:rPr>
            </w:pPr>
            <w:r w:rsidRPr="00152E87">
              <w:rPr>
                <w:b/>
                <w:bCs/>
              </w:rPr>
              <w:t>Распределение бюджетных ассигнований на 2014 год по разделам, подразделам,</w:t>
            </w:r>
          </w:p>
        </w:tc>
      </w:tr>
      <w:tr w:rsidR="00873574" w:rsidRPr="00152E87">
        <w:tc>
          <w:tcPr>
            <w:tcW w:w="9989" w:type="dxa"/>
            <w:gridSpan w:val="25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73574" w:rsidRPr="00152E87">
        <w:tc>
          <w:tcPr>
            <w:tcW w:w="9989" w:type="dxa"/>
            <w:gridSpan w:val="25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b/>
                <w:bCs/>
              </w:rPr>
            </w:pPr>
            <w:r w:rsidRPr="00152E87">
              <w:rPr>
                <w:b/>
                <w:bCs/>
              </w:rPr>
              <w:t>целевым статьям и видам расходов</w:t>
            </w:r>
          </w:p>
        </w:tc>
      </w:tr>
      <w:tr w:rsidR="00873574" w:rsidRPr="00152E87"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56" w:type="dxa"/>
            <w:gridSpan w:val="2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44" w:type="dxa"/>
            <w:gridSpan w:val="2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71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4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2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1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2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5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4" w:type="dxa"/>
            <w:gridSpan w:val="2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52E87">
              <w:rPr>
                <w:rFonts w:ascii="Arial" w:hAnsi="Arial" w:cs="Arial"/>
                <w:sz w:val="16"/>
                <w:szCs w:val="16"/>
              </w:rPr>
              <w:t>тыс.руб.</w:t>
            </w:r>
          </w:p>
        </w:tc>
      </w:tr>
      <w:tr w:rsidR="00873574" w:rsidRPr="00152E87">
        <w:tc>
          <w:tcPr>
            <w:tcW w:w="5568" w:type="dxa"/>
            <w:gridSpan w:val="16"/>
            <w:tcBorders>
              <w:top w:val="single" w:sz="10" w:space="0" w:color="auto"/>
              <w:left w:val="single" w:sz="10" w:space="0" w:color="auto"/>
            </w:tcBorders>
            <w:shd w:val="clear" w:color="FFFFFF" w:fill="auto"/>
            <w:vAlign w:val="center"/>
          </w:tcPr>
          <w:p w:rsidR="00873574" w:rsidRPr="00152E87" w:rsidRDefault="00873574" w:rsidP="007732B9">
            <w:pPr>
              <w:pStyle w:val="1CStyle-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2" w:type="dxa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73574" w:rsidRPr="00152E87" w:rsidRDefault="00873574" w:rsidP="007732B9">
            <w:pPr>
              <w:pStyle w:val="1CStyle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73574" w:rsidRPr="00152E87" w:rsidRDefault="00873574" w:rsidP="007732B9">
            <w:pPr>
              <w:pStyle w:val="1CStyle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Раз-</w:t>
            </w:r>
            <w:r w:rsidRPr="00152E87">
              <w:rPr>
                <w:rFonts w:ascii="Times New Roman" w:hAnsi="Times New Roman" w:cs="Times New Roman"/>
                <w:sz w:val="20"/>
                <w:szCs w:val="20"/>
              </w:rPr>
              <w:br/>
              <w:t>дел</w:t>
            </w:r>
          </w:p>
        </w:tc>
        <w:tc>
          <w:tcPr>
            <w:tcW w:w="554" w:type="dxa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73574" w:rsidRPr="00152E87" w:rsidRDefault="00873574" w:rsidP="007732B9">
            <w:pPr>
              <w:pStyle w:val="1CStyle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Под-</w:t>
            </w:r>
            <w:r w:rsidRPr="00152E87">
              <w:rPr>
                <w:rFonts w:ascii="Times New Roman" w:hAnsi="Times New Roman" w:cs="Times New Roman"/>
                <w:sz w:val="20"/>
                <w:szCs w:val="20"/>
              </w:rPr>
              <w:br/>
              <w:t>раз-</w:t>
            </w:r>
            <w:r w:rsidRPr="00152E87">
              <w:rPr>
                <w:rFonts w:ascii="Times New Roman" w:hAnsi="Times New Roman" w:cs="Times New Roman"/>
                <w:sz w:val="20"/>
                <w:szCs w:val="20"/>
              </w:rPr>
              <w:br/>
              <w:t>дел</w:t>
            </w:r>
          </w:p>
        </w:tc>
        <w:tc>
          <w:tcPr>
            <w:tcW w:w="1315" w:type="dxa"/>
            <w:gridSpan w:val="3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73574" w:rsidRPr="00152E87" w:rsidRDefault="00873574" w:rsidP="007732B9">
            <w:pPr>
              <w:pStyle w:val="1CStyle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Целевая статья</w:t>
            </w:r>
          </w:p>
        </w:tc>
        <w:tc>
          <w:tcPr>
            <w:tcW w:w="695" w:type="dxa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73574" w:rsidRPr="00152E87" w:rsidRDefault="00873574" w:rsidP="007732B9">
            <w:pPr>
              <w:pStyle w:val="1CStyle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Вид рас-</w:t>
            </w:r>
            <w:r w:rsidRPr="00152E87">
              <w:rPr>
                <w:rFonts w:ascii="Times New Roman" w:hAnsi="Times New Roman" w:cs="Times New Roman"/>
                <w:sz w:val="20"/>
                <w:szCs w:val="20"/>
              </w:rPr>
              <w:br/>
              <w:t>хода</w:t>
            </w:r>
          </w:p>
        </w:tc>
        <w:tc>
          <w:tcPr>
            <w:tcW w:w="1354" w:type="dxa"/>
            <w:gridSpan w:val="2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873574" w:rsidRPr="00152E87" w:rsidRDefault="00873574" w:rsidP="007732B9">
            <w:pPr>
              <w:pStyle w:val="1CStyle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</w:p>
        </w:tc>
      </w:tr>
      <w:tr w:rsidR="00873574" w:rsidRPr="00152E87">
        <w:tc>
          <w:tcPr>
            <w:tcW w:w="5568" w:type="dxa"/>
            <w:gridSpan w:val="16"/>
            <w:tcBorders>
              <w:top w:val="single" w:sz="4" w:space="0" w:color="auto"/>
              <w:left w:val="single" w:sz="10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7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Всего расходов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8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9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1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11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12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1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14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15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63 467.88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16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17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549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18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32" w:type="dxa"/>
            <w:tcBorders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19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0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1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2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3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4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5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6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30 079.95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7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9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1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5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1 803.30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9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32" w:type="dxa"/>
            <w:tcBorders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6001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9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1 803.30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6001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8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1 726.80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6001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8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44.70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6001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8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31.80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7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9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1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5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180.00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9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32" w:type="dxa"/>
            <w:tcBorders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6001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9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180.00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6001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8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180.00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7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9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1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5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21 853.25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9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32" w:type="dxa"/>
            <w:tcBorders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6001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9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20 643.25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6001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8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18 261.15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6001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8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86.24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6001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8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2 216.61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6001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831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8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12.40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6001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8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66.86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9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перечня проектов народных инициатив</w:t>
            </w:r>
          </w:p>
        </w:tc>
        <w:tc>
          <w:tcPr>
            <w:tcW w:w="32" w:type="dxa"/>
            <w:tcBorders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6206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9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1 210.00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6206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8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1 210.00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7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9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1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5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137.08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9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Резервный фонд администрации муниципального образования</w:t>
            </w:r>
          </w:p>
        </w:tc>
        <w:tc>
          <w:tcPr>
            <w:tcW w:w="32" w:type="dxa"/>
            <w:tcBorders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6004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9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137.08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6004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8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137.08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7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9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1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5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6 106.32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9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32" w:type="dxa"/>
            <w:tcBorders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6002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9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5 260.30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6002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8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5 237.80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6002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8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20.30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6002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8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2.20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9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32" w:type="dxa"/>
            <w:tcBorders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6005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9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846.02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6005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8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846.02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16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17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549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18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НАЦИОНАЛЬНАЯ ОБОРОНА</w:t>
            </w:r>
          </w:p>
        </w:tc>
        <w:tc>
          <w:tcPr>
            <w:tcW w:w="32" w:type="dxa"/>
            <w:tcBorders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19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0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1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2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3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4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5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6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462.00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7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9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1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5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462.00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9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2" w:type="dxa"/>
            <w:tcBorders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5118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9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462.00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5118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8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433.60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5118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8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28.40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16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17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549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18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32" w:type="dxa"/>
            <w:tcBorders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19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0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1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2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3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4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5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6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48.63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7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9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1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5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48.63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9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Реализация других функций, связанных с обеспечением национальной безопасности и правоохранительной деятельности</w:t>
            </w:r>
          </w:p>
        </w:tc>
        <w:tc>
          <w:tcPr>
            <w:tcW w:w="32" w:type="dxa"/>
            <w:tcBorders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6007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9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48.63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6007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8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48.63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16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17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549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18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32" w:type="dxa"/>
            <w:tcBorders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19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0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1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2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3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4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5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6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4 316.80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7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9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Транспорт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1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5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154.70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9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32" w:type="dxa"/>
            <w:tcBorders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6011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9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154.70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6011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8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154.70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7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9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1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5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4 162.10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9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по строительству, реконструкции, капитальному ремонту автомобильных дорог общего пользования местного значения, а также капитальный ремонт и ремонт дворовых территорий многоквартирных домов, проездов к дворовым территориям многоквартирных домов населенных пунктов в рамках муниципальной программы за счет средств местного бюджета</w:t>
            </w:r>
          </w:p>
        </w:tc>
        <w:tc>
          <w:tcPr>
            <w:tcW w:w="32" w:type="dxa"/>
            <w:tcBorders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9901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9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4 162.10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9901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8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4 162.10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16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17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549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18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32" w:type="dxa"/>
            <w:tcBorders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19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0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1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2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3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4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5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6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17 957.53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7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9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Жилищное хозяйство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1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5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2 223.31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9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Обеспечение мероприятий по переселению граждан из аварийного жилищного фонда</w:t>
            </w:r>
          </w:p>
        </w:tc>
        <w:tc>
          <w:tcPr>
            <w:tcW w:w="32" w:type="dxa"/>
            <w:tcBorders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9602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9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2 068.00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9602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8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2 068.00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9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Обеспечение мероприятий по переселению граждан из аварийного жилищного фонда за счет средств местного бюджета</w:t>
            </w:r>
          </w:p>
        </w:tc>
        <w:tc>
          <w:tcPr>
            <w:tcW w:w="32" w:type="dxa"/>
            <w:tcBorders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9907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9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155.31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9907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8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155.31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7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9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1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5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10 108.61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9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Оказание содействия муниципальным образованиям Иркутской области в реализации первоочередных мероприятий по модернизации объектов теплоэнергетики и капитального ремонта объектов коммунальной инфраструктуры, находящихся в муниципальной собственности</w:t>
            </w:r>
          </w:p>
        </w:tc>
        <w:tc>
          <w:tcPr>
            <w:tcW w:w="32" w:type="dxa"/>
            <w:tcBorders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9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9 415.00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414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8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9 415.00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9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Реализация региональных программ в области энергосбережения и повышения энергетической эффетивности за счет средств областного бюджета</w:t>
            </w:r>
          </w:p>
        </w:tc>
        <w:tc>
          <w:tcPr>
            <w:tcW w:w="32" w:type="dxa"/>
            <w:tcBorders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5013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9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49.19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5013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8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49.19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9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32" w:type="dxa"/>
            <w:tcBorders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6011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9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379.42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6011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8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379.42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9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перечня проектов народных инициатив</w:t>
            </w:r>
          </w:p>
        </w:tc>
        <w:tc>
          <w:tcPr>
            <w:tcW w:w="32" w:type="dxa"/>
            <w:tcBorders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6206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9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265.00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6206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8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265.00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7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9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1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5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5 625.61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9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Резервный фонд администрации муниципального образования</w:t>
            </w:r>
          </w:p>
        </w:tc>
        <w:tc>
          <w:tcPr>
            <w:tcW w:w="32" w:type="dxa"/>
            <w:tcBorders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6004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9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40.92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6004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8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40.92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9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32" w:type="dxa"/>
            <w:tcBorders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6101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9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871.01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6101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8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871.01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9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32" w:type="dxa"/>
            <w:tcBorders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6105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9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1 332.61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6105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8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1 332.61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9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перечня проектов народных инициатив</w:t>
            </w:r>
          </w:p>
        </w:tc>
        <w:tc>
          <w:tcPr>
            <w:tcW w:w="32" w:type="dxa"/>
            <w:tcBorders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6206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9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3 118.20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6206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8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3 118.20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9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перечня проектов народных инициатив за счет средств местного бюджета</w:t>
            </w:r>
          </w:p>
        </w:tc>
        <w:tc>
          <w:tcPr>
            <w:tcW w:w="32" w:type="dxa"/>
            <w:tcBorders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9962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9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262.87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9962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8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262.87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16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17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549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18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32" w:type="dxa"/>
            <w:tcBorders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19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0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1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2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3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4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5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6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6 260.08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7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9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1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5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6 260.08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9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32" w:type="dxa"/>
            <w:tcBorders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6002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9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4 290.80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6002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8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4 270.60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6002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8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20.10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6002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8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9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32" w:type="dxa"/>
            <w:tcBorders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6015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9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1 514.34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6015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8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1 514.34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9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Мероприятия по осуществлению деятельности библиотек</w:t>
            </w:r>
          </w:p>
        </w:tc>
        <w:tc>
          <w:tcPr>
            <w:tcW w:w="32" w:type="dxa"/>
            <w:tcBorders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6016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9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418.84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6016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8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418.84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9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перечня проектов народных инициатив</w:t>
            </w:r>
          </w:p>
        </w:tc>
        <w:tc>
          <w:tcPr>
            <w:tcW w:w="32" w:type="dxa"/>
            <w:tcBorders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6206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9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36.10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6206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8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36.10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16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17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549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18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СОЦИАЛЬНАЯ ПОЛИТИКА</w:t>
            </w:r>
          </w:p>
        </w:tc>
        <w:tc>
          <w:tcPr>
            <w:tcW w:w="32" w:type="dxa"/>
            <w:tcBorders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19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0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1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2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3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4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5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6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279.80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7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9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Пенсионное обеспечение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1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5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279.80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9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32" w:type="dxa"/>
            <w:tcBorders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6018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9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279.80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Иные пенсии, социальные доплаты к пенсиям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6018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8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279.80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16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17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549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18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32" w:type="dxa"/>
            <w:tcBorders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19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0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1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2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3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4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5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6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3 840.82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7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9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Массовый спорт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1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5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3 840.82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9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32" w:type="dxa"/>
            <w:tcBorders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6002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9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2 536.00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6002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8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2 494.30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6002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8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41.70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9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32" w:type="dxa"/>
            <w:tcBorders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6011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9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939.62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6011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8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938.51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6011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8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9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перечня проектов народных инициатив</w:t>
            </w:r>
          </w:p>
        </w:tc>
        <w:tc>
          <w:tcPr>
            <w:tcW w:w="32" w:type="dxa"/>
            <w:tcBorders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6206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9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365.20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6206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8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365.20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16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17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549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18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2" w:type="dxa"/>
            <w:tcBorders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19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0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1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00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2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3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4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5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6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222.27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7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29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1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5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52E87">
              <w:rPr>
                <w:rFonts w:ascii="Times New Roman" w:hAnsi="Times New Roman" w:cs="Times New Roman"/>
                <w:sz w:val="16"/>
                <w:szCs w:val="16"/>
              </w:rPr>
              <w:t>222.27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39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1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32" w:type="dxa"/>
            <w:tcBorders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6020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49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222.27</w:t>
            </w:r>
          </w:p>
        </w:tc>
      </w:tr>
      <w:tr w:rsidR="00873574" w:rsidRPr="00152E87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52E87" w:rsidRDefault="00873574" w:rsidP="007732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0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2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6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6020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52E87" w:rsidRDefault="00873574" w:rsidP="007732B9">
            <w:pPr>
              <w:pStyle w:val="1CStyle58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2E87">
              <w:rPr>
                <w:rFonts w:ascii="Times New Roman" w:hAnsi="Times New Roman" w:cs="Times New Roman"/>
                <w:sz w:val="20"/>
                <w:szCs w:val="20"/>
              </w:rPr>
              <w:t>222.27</w:t>
            </w:r>
          </w:p>
        </w:tc>
      </w:tr>
    </w:tbl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tbl>
      <w:tblPr>
        <w:tblW w:w="9639" w:type="dxa"/>
        <w:tblInd w:w="2" w:type="dxa"/>
        <w:tblLayout w:type="fixed"/>
        <w:tblCellMar>
          <w:left w:w="0" w:type="dxa"/>
          <w:right w:w="0" w:type="dxa"/>
        </w:tblCellMar>
        <w:tblLook w:val="00A0"/>
      </w:tblPr>
      <w:tblGrid>
        <w:gridCol w:w="171"/>
        <w:gridCol w:w="368"/>
        <w:gridCol w:w="459"/>
        <w:gridCol w:w="525"/>
        <w:gridCol w:w="827"/>
        <w:gridCol w:w="486"/>
        <w:gridCol w:w="66"/>
        <w:gridCol w:w="39"/>
        <w:gridCol w:w="2008"/>
        <w:gridCol w:w="853"/>
        <w:gridCol w:w="2310"/>
        <w:gridCol w:w="1142"/>
        <w:gridCol w:w="385"/>
      </w:tblGrid>
      <w:tr w:rsidR="00873574" w:rsidRPr="001239BD">
        <w:tc>
          <w:tcPr>
            <w:tcW w:w="5802" w:type="dxa"/>
            <w:gridSpan w:val="10"/>
            <w:shd w:val="clear" w:color="FFFFFF" w:fill="auto"/>
            <w:vAlign w:val="bottom"/>
          </w:tcPr>
          <w:p w:rsidR="00873574" w:rsidRPr="001239BD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37" w:type="dxa"/>
            <w:gridSpan w:val="3"/>
            <w:shd w:val="clear" w:color="FFFFFF" w:fill="auto"/>
            <w:vAlign w:val="bottom"/>
          </w:tcPr>
          <w:p w:rsidR="00873574" w:rsidRPr="001239BD" w:rsidRDefault="00873574" w:rsidP="007732B9">
            <w:pPr>
              <w:rPr>
                <w:b/>
                <w:bCs/>
              </w:rPr>
            </w:pPr>
            <w:r w:rsidRPr="001239BD">
              <w:rPr>
                <w:b/>
                <w:bCs/>
              </w:rPr>
              <w:t>Приложение 11</w:t>
            </w:r>
          </w:p>
        </w:tc>
      </w:tr>
      <w:tr w:rsidR="00873574" w:rsidRPr="001239BD">
        <w:tc>
          <w:tcPr>
            <w:tcW w:w="5802" w:type="dxa"/>
            <w:gridSpan w:val="10"/>
            <w:shd w:val="clear" w:color="FFFFFF" w:fill="auto"/>
            <w:vAlign w:val="bottom"/>
          </w:tcPr>
          <w:p w:rsidR="00873574" w:rsidRPr="001239BD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37" w:type="dxa"/>
            <w:gridSpan w:val="3"/>
            <w:shd w:val="clear" w:color="FFFFFF" w:fill="auto"/>
            <w:vAlign w:val="bottom"/>
          </w:tcPr>
          <w:p w:rsidR="00873574" w:rsidRPr="001239BD" w:rsidRDefault="00873574" w:rsidP="007732B9">
            <w:r w:rsidRPr="001239BD">
              <w:t xml:space="preserve">к решению Думы Хомутовского </w:t>
            </w:r>
          </w:p>
        </w:tc>
      </w:tr>
      <w:tr w:rsidR="00873574" w:rsidRPr="001239BD">
        <w:tc>
          <w:tcPr>
            <w:tcW w:w="5802" w:type="dxa"/>
            <w:gridSpan w:val="10"/>
            <w:shd w:val="clear" w:color="FFFFFF" w:fill="auto"/>
            <w:vAlign w:val="bottom"/>
          </w:tcPr>
          <w:p w:rsidR="00873574" w:rsidRPr="001239BD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37" w:type="dxa"/>
            <w:gridSpan w:val="3"/>
            <w:shd w:val="clear" w:color="FFFFFF" w:fill="auto"/>
            <w:vAlign w:val="bottom"/>
          </w:tcPr>
          <w:p w:rsidR="00873574" w:rsidRPr="001239BD" w:rsidRDefault="00873574" w:rsidP="007732B9">
            <w:r w:rsidRPr="001239BD">
              <w:t>муниципального образования</w:t>
            </w:r>
          </w:p>
        </w:tc>
      </w:tr>
      <w:tr w:rsidR="00873574" w:rsidRPr="001239BD">
        <w:tc>
          <w:tcPr>
            <w:tcW w:w="5802" w:type="dxa"/>
            <w:gridSpan w:val="10"/>
            <w:shd w:val="clear" w:color="FFFFFF" w:fill="auto"/>
            <w:vAlign w:val="bottom"/>
          </w:tcPr>
          <w:p w:rsidR="00873574" w:rsidRPr="001239BD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37" w:type="dxa"/>
            <w:gridSpan w:val="3"/>
            <w:shd w:val="clear" w:color="FFFFFF" w:fill="auto"/>
            <w:vAlign w:val="bottom"/>
          </w:tcPr>
          <w:p w:rsidR="00873574" w:rsidRPr="001239BD" w:rsidRDefault="00873574" w:rsidP="007732B9">
            <w:r>
              <w:t>от</w:t>
            </w:r>
            <w:r>
              <w:rPr>
                <w:i/>
                <w:iCs/>
                <w:u w:val="single"/>
              </w:rPr>
              <w:t>26.09.2014 г.</w:t>
            </w:r>
            <w:r w:rsidRPr="001239BD">
              <w:t>№_</w:t>
            </w:r>
            <w:r>
              <w:rPr>
                <w:i/>
                <w:iCs/>
                <w:u w:val="single"/>
              </w:rPr>
              <w:t>27-122/дсп</w:t>
            </w:r>
            <w:r w:rsidRPr="001239BD">
              <w:t>_</w:t>
            </w:r>
          </w:p>
        </w:tc>
      </w:tr>
      <w:tr w:rsidR="00873574" w:rsidRPr="001239BD">
        <w:tc>
          <w:tcPr>
            <w:tcW w:w="5802" w:type="dxa"/>
            <w:gridSpan w:val="10"/>
            <w:shd w:val="clear" w:color="FFFFFF" w:fill="auto"/>
            <w:vAlign w:val="bottom"/>
          </w:tcPr>
          <w:p w:rsidR="00873574" w:rsidRPr="001239BD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10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42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5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73574" w:rsidRPr="001239BD">
        <w:tc>
          <w:tcPr>
            <w:tcW w:w="9639" w:type="dxa"/>
            <w:gridSpan w:val="13"/>
            <w:shd w:val="clear" w:color="FFFFFF" w:fill="auto"/>
            <w:vAlign w:val="bottom"/>
          </w:tcPr>
          <w:p w:rsidR="00873574" w:rsidRPr="001239BD" w:rsidRDefault="00873574" w:rsidP="007732B9">
            <w:pPr>
              <w:jc w:val="center"/>
              <w:rPr>
                <w:b/>
                <w:bCs/>
              </w:rPr>
            </w:pPr>
            <w:r w:rsidRPr="001239BD">
              <w:rPr>
                <w:b/>
                <w:bCs/>
              </w:rPr>
              <w:t>Распределение бюджетных ассигнований по разделам, подразделам, целевым статьям и</w:t>
            </w:r>
          </w:p>
        </w:tc>
      </w:tr>
      <w:tr w:rsidR="00873574" w:rsidRPr="001239BD">
        <w:trPr>
          <w:trHeight w:val="401"/>
        </w:trPr>
        <w:tc>
          <w:tcPr>
            <w:tcW w:w="9639" w:type="dxa"/>
            <w:gridSpan w:val="13"/>
            <w:shd w:val="clear" w:color="FFFFFF" w:fill="auto"/>
            <w:vAlign w:val="bottom"/>
          </w:tcPr>
          <w:p w:rsidR="00873574" w:rsidRPr="001239BD" w:rsidRDefault="00873574" w:rsidP="007732B9">
            <w:pPr>
              <w:jc w:val="center"/>
              <w:rPr>
                <w:b/>
                <w:bCs/>
              </w:rPr>
            </w:pPr>
            <w:r w:rsidRPr="001239BD">
              <w:rPr>
                <w:b/>
                <w:bCs/>
              </w:rPr>
              <w:t>видам расходов классификации расходов бюджетов в ведомственной структуре</w:t>
            </w:r>
          </w:p>
        </w:tc>
      </w:tr>
      <w:tr w:rsidR="00873574" w:rsidRPr="001239BD">
        <w:trPr>
          <w:trHeight w:val="422"/>
        </w:trPr>
        <w:tc>
          <w:tcPr>
            <w:tcW w:w="9639" w:type="dxa"/>
            <w:gridSpan w:val="13"/>
            <w:shd w:val="clear" w:color="FFFFFF" w:fill="auto"/>
            <w:vAlign w:val="bottom"/>
          </w:tcPr>
          <w:p w:rsidR="00873574" w:rsidRPr="001239BD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9BD">
              <w:rPr>
                <w:b/>
                <w:bCs/>
              </w:rPr>
              <w:t>расходов бюджета Хомутовского муниципального образования на 2014 год</w:t>
            </w:r>
          </w:p>
        </w:tc>
      </w:tr>
      <w:tr w:rsidR="00873574" w:rsidRPr="001239BD">
        <w:tc>
          <w:tcPr>
            <w:tcW w:w="171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7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6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3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10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42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5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73574" w:rsidRPr="001239BD">
        <w:tc>
          <w:tcPr>
            <w:tcW w:w="171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7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6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0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3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10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7" w:type="dxa"/>
            <w:gridSpan w:val="2"/>
            <w:shd w:val="clear" w:color="FFFFFF" w:fill="auto"/>
            <w:vAlign w:val="bottom"/>
          </w:tcPr>
          <w:p w:rsidR="00873574" w:rsidRPr="001239BD" w:rsidRDefault="00873574" w:rsidP="007732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39BD">
              <w:rPr>
                <w:rFonts w:ascii="Arial" w:hAnsi="Arial" w:cs="Arial"/>
                <w:sz w:val="16"/>
                <w:szCs w:val="16"/>
              </w:rPr>
              <w:t>тыс.руб.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73574" w:rsidRPr="001239BD" w:rsidRDefault="00873574" w:rsidP="007732B9">
            <w:pPr>
              <w:pStyle w:val="1CStyle-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ППП</w:t>
            </w:r>
          </w:p>
        </w:tc>
        <w:tc>
          <w:tcPr>
            <w:tcW w:w="459" w:type="dxa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73574" w:rsidRPr="001239BD" w:rsidRDefault="00873574" w:rsidP="007732B9">
            <w:pPr>
              <w:pStyle w:val="1CStyle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Раз-</w:t>
            </w:r>
            <w:r w:rsidRPr="001239BD">
              <w:rPr>
                <w:rFonts w:ascii="Times New Roman" w:hAnsi="Times New Roman" w:cs="Times New Roman"/>
                <w:sz w:val="20"/>
                <w:szCs w:val="20"/>
              </w:rPr>
              <w:br/>
              <w:t>дел</w:t>
            </w:r>
          </w:p>
        </w:tc>
        <w:tc>
          <w:tcPr>
            <w:tcW w:w="525" w:type="dxa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73574" w:rsidRPr="001239BD" w:rsidRDefault="00873574" w:rsidP="007732B9">
            <w:pPr>
              <w:pStyle w:val="1CStyle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Под-</w:t>
            </w:r>
            <w:r w:rsidRPr="001239BD">
              <w:rPr>
                <w:rFonts w:ascii="Times New Roman" w:hAnsi="Times New Roman" w:cs="Times New Roman"/>
                <w:sz w:val="20"/>
                <w:szCs w:val="20"/>
              </w:rPr>
              <w:br/>
              <w:t>раз-</w:t>
            </w:r>
            <w:r w:rsidRPr="001239BD">
              <w:rPr>
                <w:rFonts w:ascii="Times New Roman" w:hAnsi="Times New Roman" w:cs="Times New Roman"/>
                <w:sz w:val="20"/>
                <w:szCs w:val="20"/>
              </w:rPr>
              <w:br/>
              <w:t>дел</w:t>
            </w:r>
          </w:p>
        </w:tc>
        <w:tc>
          <w:tcPr>
            <w:tcW w:w="827" w:type="dxa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73574" w:rsidRPr="001239BD" w:rsidRDefault="00873574" w:rsidP="007732B9">
            <w:pPr>
              <w:pStyle w:val="1CStyle2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Целевая статья</w:t>
            </w:r>
          </w:p>
        </w:tc>
        <w:tc>
          <w:tcPr>
            <w:tcW w:w="486" w:type="dxa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73574" w:rsidRPr="001239BD" w:rsidRDefault="00873574" w:rsidP="007732B9">
            <w:pPr>
              <w:pStyle w:val="1CStyle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Вид рас-</w:t>
            </w:r>
            <w:r w:rsidRPr="001239BD">
              <w:rPr>
                <w:rFonts w:ascii="Times New Roman" w:hAnsi="Times New Roman" w:cs="Times New Roman"/>
                <w:sz w:val="20"/>
                <w:szCs w:val="20"/>
              </w:rPr>
              <w:br/>
              <w:t>хода</w:t>
            </w:r>
          </w:p>
        </w:tc>
        <w:tc>
          <w:tcPr>
            <w:tcW w:w="5276" w:type="dxa"/>
            <w:gridSpan w:val="5"/>
            <w:tcBorders>
              <w:top w:val="single" w:sz="10" w:space="0" w:color="auto"/>
              <w:left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873574" w:rsidRPr="001239BD" w:rsidRDefault="00873574" w:rsidP="007732B9">
            <w:pPr>
              <w:pStyle w:val="1CStyle4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КОСГУ</w:t>
            </w:r>
          </w:p>
        </w:tc>
        <w:tc>
          <w:tcPr>
            <w:tcW w:w="1527" w:type="dxa"/>
            <w:gridSpan w:val="2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873574" w:rsidRPr="001239BD" w:rsidRDefault="00873574" w:rsidP="007732B9">
            <w:pPr>
              <w:pStyle w:val="1CStyle5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Сумма на год</w:t>
            </w:r>
          </w:p>
        </w:tc>
      </w:tr>
      <w:tr w:rsidR="00873574" w:rsidRPr="001239BD">
        <w:tc>
          <w:tcPr>
            <w:tcW w:w="8112" w:type="dxa"/>
            <w:gridSpan w:val="11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13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14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63 467.88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15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16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5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17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18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30 079.95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19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1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01</w:t>
            </w:r>
          </w:p>
        </w:tc>
        <w:tc>
          <w:tcPr>
            <w:tcW w:w="71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2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1 803.30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4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5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6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7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5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9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1 803.30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9116001</w:t>
            </w:r>
          </w:p>
        </w:tc>
        <w:tc>
          <w:tcPr>
            <w:tcW w:w="5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1 726.80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9116001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1 455.20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9116001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271.60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9116001</w:t>
            </w:r>
          </w:p>
        </w:tc>
        <w:tc>
          <w:tcPr>
            <w:tcW w:w="5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44.70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9116001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3.50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9116001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41.20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9116001</w:t>
            </w:r>
          </w:p>
        </w:tc>
        <w:tc>
          <w:tcPr>
            <w:tcW w:w="5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31.80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9116001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31.80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19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1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01</w:t>
            </w:r>
          </w:p>
        </w:tc>
        <w:tc>
          <w:tcPr>
            <w:tcW w:w="71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2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180.00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4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5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6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7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5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9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180.00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9116001</w:t>
            </w:r>
          </w:p>
        </w:tc>
        <w:tc>
          <w:tcPr>
            <w:tcW w:w="5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180.00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9116001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180.00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19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1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01</w:t>
            </w:r>
          </w:p>
        </w:tc>
        <w:tc>
          <w:tcPr>
            <w:tcW w:w="71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2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21 853.25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4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5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6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7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5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Обеспечение деятельности в сфере установленных функций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9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20 643.25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9116001</w:t>
            </w:r>
          </w:p>
        </w:tc>
        <w:tc>
          <w:tcPr>
            <w:tcW w:w="5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18 261.15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9116001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14 120.20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9116001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4 140.95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9116001</w:t>
            </w:r>
          </w:p>
        </w:tc>
        <w:tc>
          <w:tcPr>
            <w:tcW w:w="5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86.24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9116001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64.05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9116001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22.19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9116001</w:t>
            </w:r>
          </w:p>
        </w:tc>
        <w:tc>
          <w:tcPr>
            <w:tcW w:w="5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2 216.61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9116001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221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221.52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9116001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223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161.41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9116001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224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124.00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9116001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68.27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9116001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1 148.07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9116001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290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55.57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9116001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183.94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9116001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253.84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9116001</w:t>
            </w:r>
          </w:p>
        </w:tc>
        <w:tc>
          <w:tcPr>
            <w:tcW w:w="5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12.40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9116001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831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290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12.40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9116001</w:t>
            </w:r>
          </w:p>
        </w:tc>
        <w:tc>
          <w:tcPr>
            <w:tcW w:w="5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66.86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9116001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290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66.86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4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5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6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7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5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Реализация мероприятий перечня проектов народных инициатив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9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1 210.00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9116206</w:t>
            </w:r>
          </w:p>
        </w:tc>
        <w:tc>
          <w:tcPr>
            <w:tcW w:w="5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1 210.00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9116206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1 210.00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19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1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01</w:t>
            </w:r>
          </w:p>
        </w:tc>
        <w:tc>
          <w:tcPr>
            <w:tcW w:w="71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2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137.08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4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5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6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7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65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Резервный фонд администрации муниципального образования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9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137.08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9116004</w:t>
            </w:r>
          </w:p>
        </w:tc>
        <w:tc>
          <w:tcPr>
            <w:tcW w:w="5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Резервные средства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137.08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9116004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290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137.08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19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1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01</w:t>
            </w:r>
          </w:p>
        </w:tc>
        <w:tc>
          <w:tcPr>
            <w:tcW w:w="71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2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6 106.32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4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5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6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7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65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9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5 260.30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9116002</w:t>
            </w:r>
          </w:p>
        </w:tc>
        <w:tc>
          <w:tcPr>
            <w:tcW w:w="5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5 237.80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9116002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4 022.90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9116002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1 214.90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9116002</w:t>
            </w:r>
          </w:p>
        </w:tc>
        <w:tc>
          <w:tcPr>
            <w:tcW w:w="5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20.30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9116002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20.30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9116002</w:t>
            </w:r>
          </w:p>
        </w:tc>
        <w:tc>
          <w:tcPr>
            <w:tcW w:w="5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2.20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9116002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290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2.20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4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5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6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7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65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9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846.02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9116005</w:t>
            </w:r>
          </w:p>
        </w:tc>
        <w:tc>
          <w:tcPr>
            <w:tcW w:w="5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846.02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9116005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55.98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9116005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140.07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9116005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65.75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9116005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584.22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15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16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5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17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НАЦИОНАЛЬНАЯ ОБОРОНА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18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462.00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19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1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02</w:t>
            </w:r>
          </w:p>
        </w:tc>
        <w:tc>
          <w:tcPr>
            <w:tcW w:w="71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2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462.00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4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5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6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7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5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9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462.00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9135118</w:t>
            </w:r>
          </w:p>
        </w:tc>
        <w:tc>
          <w:tcPr>
            <w:tcW w:w="5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433.60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9135118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307.80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9135118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125.80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9135118</w:t>
            </w:r>
          </w:p>
        </w:tc>
        <w:tc>
          <w:tcPr>
            <w:tcW w:w="5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28.40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9135118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224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7.20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9135118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21.20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15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16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5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17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18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48.63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19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1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03</w:t>
            </w:r>
          </w:p>
        </w:tc>
        <w:tc>
          <w:tcPr>
            <w:tcW w:w="71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2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48.63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4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5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6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7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65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Реализация других функций, связанных с обеспечением национальной безопасности и правоохранительной деятельности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9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48.63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9116007</w:t>
            </w:r>
          </w:p>
        </w:tc>
        <w:tc>
          <w:tcPr>
            <w:tcW w:w="5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48.63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9116007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48.63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15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16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5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17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18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4 316.80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19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1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04</w:t>
            </w:r>
          </w:p>
        </w:tc>
        <w:tc>
          <w:tcPr>
            <w:tcW w:w="71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2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Транспорт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154.70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4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5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6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7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65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9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154.70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9116011</w:t>
            </w:r>
          </w:p>
        </w:tc>
        <w:tc>
          <w:tcPr>
            <w:tcW w:w="5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154.70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9116011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154.70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19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1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04</w:t>
            </w:r>
          </w:p>
        </w:tc>
        <w:tc>
          <w:tcPr>
            <w:tcW w:w="71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2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4 162.10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4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5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6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7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5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Реализация мероприятий по строительству, реконструкции, капитальному ремонту автомобильных дорог общего пользования местного значения, а также капитальный ремонт и ремонт дворовых территорий многоквартирных домов, проездов к дворовым территориям многоквартирных домов населенных пунктов в рамках муниципальной программы за счет средств местного бюджета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9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4 162.10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2019901</w:t>
            </w:r>
          </w:p>
        </w:tc>
        <w:tc>
          <w:tcPr>
            <w:tcW w:w="5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4 162.10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2019901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2 663.08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2019901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1 433.50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2019901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65.52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15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16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5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17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18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17 957.53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19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1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05</w:t>
            </w:r>
          </w:p>
        </w:tc>
        <w:tc>
          <w:tcPr>
            <w:tcW w:w="71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2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2 223.31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4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5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6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7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5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Обеспечение мероприятий по переселению граждан из аварийного жилищного фонда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9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2 068.00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2069602</w:t>
            </w:r>
          </w:p>
        </w:tc>
        <w:tc>
          <w:tcPr>
            <w:tcW w:w="5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2 068.00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2069602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2 068.00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4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5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6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7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5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Обеспечение мероприятий по переселению граждан из аварийного жилищного фонда за счет средств местного бюджета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9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155.31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2069907</w:t>
            </w:r>
          </w:p>
        </w:tc>
        <w:tc>
          <w:tcPr>
            <w:tcW w:w="5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155.31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2069907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155.31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19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1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05</w:t>
            </w:r>
          </w:p>
        </w:tc>
        <w:tc>
          <w:tcPr>
            <w:tcW w:w="71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2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10 108.61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4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5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6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7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5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Оказание содействия муниципальным образованиям Иркутской области в реализации первоочередных мероприятий по модернизации объектов теплоэнергетики и капитального ремонта объектов коммунальной инфраструктуры, находящихся в муниципальной собственности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9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9 415.00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2020102</w:t>
            </w:r>
          </w:p>
        </w:tc>
        <w:tc>
          <w:tcPr>
            <w:tcW w:w="5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9 415.00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2020102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414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9 415.00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4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5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6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7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5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Реализация региональных программ в области энергосбережения и повышения энергетической эффетивности за счет средств областного бюджета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9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49.19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2095013</w:t>
            </w:r>
          </w:p>
        </w:tc>
        <w:tc>
          <w:tcPr>
            <w:tcW w:w="5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49.19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2095013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49.19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4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5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6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7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5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9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379.42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9116011</w:t>
            </w:r>
          </w:p>
        </w:tc>
        <w:tc>
          <w:tcPr>
            <w:tcW w:w="5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379.42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9116011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87.61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9116011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291.81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4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5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6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7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5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Реализация мероприятий перечня проектов народных инициатив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9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265.00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9116206</w:t>
            </w:r>
          </w:p>
        </w:tc>
        <w:tc>
          <w:tcPr>
            <w:tcW w:w="5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265.00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9116206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200.00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9116206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65.00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19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1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05</w:t>
            </w:r>
          </w:p>
        </w:tc>
        <w:tc>
          <w:tcPr>
            <w:tcW w:w="71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2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5 625.61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4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5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6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7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5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Резервный фонд администрации муниципального образования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9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40.92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9116004</w:t>
            </w:r>
          </w:p>
        </w:tc>
        <w:tc>
          <w:tcPr>
            <w:tcW w:w="5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40.92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9116004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40.92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4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5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6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7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5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Уличное освещение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9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871.01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9116101</w:t>
            </w:r>
          </w:p>
        </w:tc>
        <w:tc>
          <w:tcPr>
            <w:tcW w:w="5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871.01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9116101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223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807.20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9116101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224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46.10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9116101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17.71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4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5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6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7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5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9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1 332.61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9116105</w:t>
            </w:r>
          </w:p>
        </w:tc>
        <w:tc>
          <w:tcPr>
            <w:tcW w:w="5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1 332.61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9116105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224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27.59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9116105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907.09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9116105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290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8.00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9116105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371.23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9116105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18.70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4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5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6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7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5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Реализация мероприятий перечня проектов народных инициатив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9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3 118.20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9116206</w:t>
            </w:r>
          </w:p>
        </w:tc>
        <w:tc>
          <w:tcPr>
            <w:tcW w:w="5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3 118.20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9116206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2 861.10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9116206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129.28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9116206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127.82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4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5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6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7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5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Реализация мероприятий перечня проектов народных инициатив за счет средств местного бюджета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9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262.87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9119962</w:t>
            </w:r>
          </w:p>
        </w:tc>
        <w:tc>
          <w:tcPr>
            <w:tcW w:w="5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262.87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9119962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232.57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9119962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30.30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15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16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5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17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18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6 260.08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19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1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08</w:t>
            </w:r>
          </w:p>
        </w:tc>
        <w:tc>
          <w:tcPr>
            <w:tcW w:w="71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2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6 260.08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4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5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6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7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5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9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4 290.80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9116002</w:t>
            </w:r>
          </w:p>
        </w:tc>
        <w:tc>
          <w:tcPr>
            <w:tcW w:w="5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4 270.60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9116002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3 280.00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9116002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990.60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9116002</w:t>
            </w:r>
          </w:p>
        </w:tc>
        <w:tc>
          <w:tcPr>
            <w:tcW w:w="5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20.10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9116002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2.10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9116002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18.00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9116002</w:t>
            </w:r>
          </w:p>
        </w:tc>
        <w:tc>
          <w:tcPr>
            <w:tcW w:w="5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0.10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9116002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290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4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5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6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7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5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9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1 514.34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9116015</w:t>
            </w:r>
          </w:p>
        </w:tc>
        <w:tc>
          <w:tcPr>
            <w:tcW w:w="5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1 514.34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9116015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221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27.80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9116015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223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264.82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9116015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189.40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9116015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725.54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9116015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290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133.20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9116015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58.00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9116015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115.59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4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5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6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7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5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Мероприятия по осуществлению деятельности библиотек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9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418.84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9116016</w:t>
            </w:r>
          </w:p>
        </w:tc>
        <w:tc>
          <w:tcPr>
            <w:tcW w:w="5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418.84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9116016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221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21.00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9116016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223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70.40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9116016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36.00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9116016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103.10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9116016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290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75.70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9116016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50.00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9116016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62.64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4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5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6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7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5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Реализация мероприятий перечня проектов народных инициатив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9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36.10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9116206</w:t>
            </w:r>
          </w:p>
        </w:tc>
        <w:tc>
          <w:tcPr>
            <w:tcW w:w="5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36.10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9116206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36.10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15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16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5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17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СОЦИАЛЬНАЯ ПОЛИТИКА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18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279.80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19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1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10</w:t>
            </w:r>
          </w:p>
        </w:tc>
        <w:tc>
          <w:tcPr>
            <w:tcW w:w="71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2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279.80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4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5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6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7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5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9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279.80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9116018</w:t>
            </w:r>
          </w:p>
        </w:tc>
        <w:tc>
          <w:tcPr>
            <w:tcW w:w="5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Иные пенсии, социальные доплаты к пенсиям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279.80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9116018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263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279.80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15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16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5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17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18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3 840.82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19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1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11</w:t>
            </w:r>
          </w:p>
        </w:tc>
        <w:tc>
          <w:tcPr>
            <w:tcW w:w="71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2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3 840.82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4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5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6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7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5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9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2 536.00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9116002</w:t>
            </w:r>
          </w:p>
        </w:tc>
        <w:tc>
          <w:tcPr>
            <w:tcW w:w="5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2 494.30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9116002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1 915.70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9116002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578.60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9116002</w:t>
            </w:r>
          </w:p>
        </w:tc>
        <w:tc>
          <w:tcPr>
            <w:tcW w:w="5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41.70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9116002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7.70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9116002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34.00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4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5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6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7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5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Иные мероприятия в сфере установленных функций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9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939.62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9116011</w:t>
            </w:r>
          </w:p>
        </w:tc>
        <w:tc>
          <w:tcPr>
            <w:tcW w:w="5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938.51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9116011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221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6.00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9116011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223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384.93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9116011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224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14.97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9116011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37.40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9116011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162.40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9116011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290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22.72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9116011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90.80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9116011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219.29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9116011</w:t>
            </w:r>
          </w:p>
        </w:tc>
        <w:tc>
          <w:tcPr>
            <w:tcW w:w="5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1.11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9116011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290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4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5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6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7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5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Реализация мероприятий перечня проектов народных инициатив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9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365.20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9116206</w:t>
            </w:r>
          </w:p>
        </w:tc>
        <w:tc>
          <w:tcPr>
            <w:tcW w:w="5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365.20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9116206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332.68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9116206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32.52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15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16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75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17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18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222.27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19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1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14</w:t>
            </w:r>
          </w:p>
        </w:tc>
        <w:tc>
          <w:tcPr>
            <w:tcW w:w="71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2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222.27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4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5"/>
              <w:spacing w:after="0" w:line="240" w:lineRule="auto"/>
              <w:jc w:val="left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6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7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5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8"/>
              <w:spacing w:after="0" w:line="240" w:lineRule="auto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29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222.27</w:t>
            </w:r>
          </w:p>
        </w:tc>
      </w:tr>
      <w:tr w:rsidR="00873574" w:rsidRPr="001239BD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0"/>
              <w:spacing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1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2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3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4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9116020</w:t>
            </w:r>
          </w:p>
        </w:tc>
        <w:tc>
          <w:tcPr>
            <w:tcW w:w="5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5"/>
              <w:spacing w:after="0" w:line="240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6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222.27</w:t>
            </w:r>
          </w:p>
        </w:tc>
      </w:tr>
      <w:tr w:rsidR="00873574" w:rsidRPr="001239BD"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7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8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39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9116020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2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251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873574" w:rsidRPr="001239BD" w:rsidRDefault="00873574" w:rsidP="007732B9">
            <w:pPr>
              <w:pStyle w:val="1CStyle43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39BD">
              <w:rPr>
                <w:rFonts w:ascii="Times New Roman" w:hAnsi="Times New Roman" w:cs="Times New Roman"/>
                <w:sz w:val="20"/>
                <w:szCs w:val="20"/>
              </w:rPr>
              <w:t>222.27</w:t>
            </w:r>
          </w:p>
        </w:tc>
      </w:tr>
    </w:tbl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p w:rsidR="00873574" w:rsidRDefault="00873574" w:rsidP="0097262D">
      <w:pPr>
        <w:jc w:val="both"/>
      </w:pPr>
    </w:p>
    <w:tbl>
      <w:tblPr>
        <w:tblW w:w="10308" w:type="dxa"/>
        <w:tblInd w:w="-106" w:type="dxa"/>
        <w:tblLook w:val="00A0"/>
      </w:tblPr>
      <w:tblGrid>
        <w:gridCol w:w="5347"/>
        <w:gridCol w:w="2830"/>
        <w:gridCol w:w="2131"/>
      </w:tblGrid>
      <w:tr w:rsidR="00873574" w:rsidRPr="00FC6756" w:rsidTr="00284601">
        <w:trPr>
          <w:trHeight w:val="300"/>
        </w:trPr>
        <w:tc>
          <w:tcPr>
            <w:tcW w:w="1030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3574" w:rsidRPr="00FC6756" w:rsidRDefault="00873574" w:rsidP="007732B9">
            <w:pPr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 xml:space="preserve">                                                                             </w:t>
            </w:r>
            <w:r w:rsidRPr="00FC6756">
              <w:rPr>
                <w:b/>
                <w:bCs/>
                <w:lang w:eastAsia="ru-RU"/>
              </w:rPr>
              <w:t>Приложение 13</w:t>
            </w:r>
          </w:p>
        </w:tc>
      </w:tr>
      <w:tr w:rsidR="00873574" w:rsidRPr="00FC6756" w:rsidTr="00284601">
        <w:trPr>
          <w:trHeight w:val="300"/>
        </w:trPr>
        <w:tc>
          <w:tcPr>
            <w:tcW w:w="1030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3574" w:rsidRPr="00FC6756" w:rsidRDefault="00873574" w:rsidP="00284601">
            <w:pPr>
              <w:tabs>
                <w:tab w:val="left" w:pos="6960"/>
                <w:tab w:val="left" w:pos="8124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                                                                                        </w:t>
            </w:r>
            <w:r w:rsidRPr="00FC6756">
              <w:rPr>
                <w:lang w:eastAsia="ru-RU"/>
              </w:rPr>
              <w:t>к решению Думы Хомутовского</w:t>
            </w:r>
          </w:p>
        </w:tc>
      </w:tr>
      <w:tr w:rsidR="00873574" w:rsidRPr="00FC6756" w:rsidTr="00284601">
        <w:trPr>
          <w:trHeight w:val="300"/>
        </w:trPr>
        <w:tc>
          <w:tcPr>
            <w:tcW w:w="1030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3574" w:rsidRPr="00FC6756" w:rsidRDefault="00873574" w:rsidP="00284601">
            <w:pPr>
              <w:tabs>
                <w:tab w:val="left" w:pos="6960"/>
                <w:tab w:val="left" w:pos="8124"/>
              </w:tabs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                                                                                            </w:t>
            </w:r>
            <w:r w:rsidRPr="00FC6756">
              <w:rPr>
                <w:lang w:eastAsia="ru-RU"/>
              </w:rPr>
              <w:t>муниципального образования</w:t>
            </w:r>
          </w:p>
        </w:tc>
      </w:tr>
      <w:tr w:rsidR="00873574" w:rsidRPr="00FC6756" w:rsidTr="00284601">
        <w:trPr>
          <w:trHeight w:val="300"/>
        </w:trPr>
        <w:tc>
          <w:tcPr>
            <w:tcW w:w="1030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74" w:rsidRPr="00284601" w:rsidRDefault="00873574" w:rsidP="00284601">
            <w:pPr>
              <w:tabs>
                <w:tab w:val="left" w:pos="6960"/>
                <w:tab w:val="left" w:pos="8124"/>
              </w:tabs>
              <w:jc w:val="center"/>
              <w:rPr>
                <w:i/>
                <w:iCs/>
                <w:u w:val="single"/>
                <w:lang w:eastAsia="ru-RU"/>
              </w:rPr>
            </w:pPr>
            <w:r>
              <w:rPr>
                <w:lang w:eastAsia="ru-RU"/>
              </w:rPr>
              <w:t xml:space="preserve">                                                                                              от</w:t>
            </w:r>
            <w:r>
              <w:rPr>
                <w:i/>
                <w:iCs/>
                <w:u w:val="single"/>
                <w:lang w:eastAsia="ru-RU"/>
              </w:rPr>
              <w:t xml:space="preserve"> 26.09.2014г.</w:t>
            </w:r>
            <w:r>
              <w:rPr>
                <w:lang w:eastAsia="ru-RU"/>
              </w:rPr>
              <w:t xml:space="preserve"> </w:t>
            </w:r>
            <w:r w:rsidRPr="00FC6756">
              <w:rPr>
                <w:lang w:eastAsia="ru-RU"/>
              </w:rPr>
              <w:t>№</w:t>
            </w:r>
            <w:r>
              <w:rPr>
                <w:i/>
                <w:iCs/>
                <w:u w:val="single"/>
                <w:lang w:eastAsia="ru-RU"/>
              </w:rPr>
              <w:t>27-122/дсп</w:t>
            </w:r>
          </w:p>
        </w:tc>
      </w:tr>
      <w:tr w:rsidR="00873574" w:rsidRPr="00FC6756" w:rsidTr="00284601">
        <w:trPr>
          <w:trHeight w:val="300"/>
        </w:trPr>
        <w:tc>
          <w:tcPr>
            <w:tcW w:w="1030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74" w:rsidRPr="00FC6756" w:rsidRDefault="00873574" w:rsidP="007732B9">
            <w:pPr>
              <w:rPr>
                <w:lang w:eastAsia="ru-RU"/>
              </w:rPr>
            </w:pPr>
          </w:p>
        </w:tc>
      </w:tr>
      <w:tr w:rsidR="00873574" w:rsidRPr="00026438" w:rsidTr="00284601">
        <w:trPr>
          <w:trHeight w:val="300"/>
        </w:trPr>
        <w:tc>
          <w:tcPr>
            <w:tcW w:w="1030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74" w:rsidRPr="00026438" w:rsidRDefault="00873574" w:rsidP="007732B9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026438">
              <w:rPr>
                <w:b/>
                <w:bCs/>
                <w:sz w:val="24"/>
                <w:szCs w:val="24"/>
                <w:lang w:eastAsia="ru-RU"/>
              </w:rPr>
              <w:t>Источники внутреннего финансирования дефицита местного бюджета на 2014 год</w:t>
            </w:r>
          </w:p>
        </w:tc>
      </w:tr>
      <w:tr w:rsidR="00873574" w:rsidRPr="00FC6756" w:rsidTr="00284601">
        <w:trPr>
          <w:trHeight w:val="300"/>
        </w:trPr>
        <w:tc>
          <w:tcPr>
            <w:tcW w:w="1030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74" w:rsidRPr="00FC6756" w:rsidRDefault="00873574" w:rsidP="007732B9">
            <w:pPr>
              <w:jc w:val="center"/>
              <w:rPr>
                <w:b/>
                <w:bCs/>
                <w:lang w:eastAsia="ru-RU"/>
              </w:rPr>
            </w:pPr>
          </w:p>
        </w:tc>
      </w:tr>
      <w:tr w:rsidR="00873574" w:rsidRPr="00FC6756" w:rsidTr="00284601">
        <w:trPr>
          <w:trHeight w:val="300"/>
        </w:trPr>
        <w:tc>
          <w:tcPr>
            <w:tcW w:w="53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74" w:rsidRPr="00FC6756" w:rsidRDefault="00873574" w:rsidP="007732B9">
            <w:pPr>
              <w:rPr>
                <w:lang w:eastAsia="ru-RU"/>
              </w:rPr>
            </w:pPr>
            <w:r w:rsidRPr="00FC6756">
              <w:rPr>
                <w:lang w:eastAsia="ru-RU"/>
              </w:rPr>
              <w:t xml:space="preserve"> 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74" w:rsidRPr="00FC6756" w:rsidRDefault="00873574" w:rsidP="007732B9">
            <w:pPr>
              <w:rPr>
                <w:lang w:eastAsia="ru-RU"/>
              </w:rPr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73574" w:rsidRPr="00FC6756" w:rsidRDefault="00873574" w:rsidP="007732B9">
            <w:pPr>
              <w:rPr>
                <w:lang w:eastAsia="ru-RU"/>
              </w:rPr>
            </w:pPr>
            <w:r w:rsidRPr="00FC6756">
              <w:rPr>
                <w:lang w:eastAsia="ru-RU"/>
              </w:rPr>
              <w:t>тыс.руб.</w:t>
            </w:r>
          </w:p>
        </w:tc>
      </w:tr>
      <w:tr w:rsidR="00873574" w:rsidRPr="00FC6756" w:rsidTr="00284601">
        <w:trPr>
          <w:trHeight w:val="300"/>
        </w:trPr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3574" w:rsidRPr="00FC6756" w:rsidRDefault="00873574" w:rsidP="007732B9">
            <w:pPr>
              <w:jc w:val="center"/>
              <w:rPr>
                <w:lang w:eastAsia="ru-RU"/>
              </w:rPr>
            </w:pPr>
            <w:r w:rsidRPr="00FC6756">
              <w:rPr>
                <w:lang w:eastAsia="ru-RU"/>
              </w:rPr>
              <w:t xml:space="preserve">Наименование 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3574" w:rsidRPr="00FC6756" w:rsidRDefault="00873574" w:rsidP="007732B9">
            <w:pPr>
              <w:jc w:val="center"/>
              <w:rPr>
                <w:lang w:eastAsia="ru-RU"/>
              </w:rPr>
            </w:pPr>
            <w:r w:rsidRPr="00FC6756">
              <w:rPr>
                <w:lang w:eastAsia="ru-RU"/>
              </w:rPr>
              <w:t>Код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3574" w:rsidRPr="00FC6756" w:rsidRDefault="00873574" w:rsidP="007732B9">
            <w:pPr>
              <w:jc w:val="center"/>
              <w:rPr>
                <w:lang w:eastAsia="ru-RU"/>
              </w:rPr>
            </w:pPr>
            <w:r w:rsidRPr="00FC6756">
              <w:rPr>
                <w:lang w:eastAsia="ru-RU"/>
              </w:rPr>
              <w:t>Сумма</w:t>
            </w:r>
          </w:p>
        </w:tc>
      </w:tr>
      <w:tr w:rsidR="00873574" w:rsidRPr="00FC6756" w:rsidTr="00284601">
        <w:trPr>
          <w:trHeight w:val="386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3574" w:rsidRPr="00FC6756" w:rsidRDefault="00873574" w:rsidP="007732B9">
            <w:pPr>
              <w:rPr>
                <w:lang w:eastAsia="ru-RU"/>
              </w:rPr>
            </w:pPr>
            <w:r w:rsidRPr="00FC6756">
              <w:rPr>
                <w:lang w:eastAsia="ru-RU"/>
              </w:rPr>
              <w:t>Источники финансирования дефицита бюджета, всего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3574" w:rsidRPr="00FC6756" w:rsidRDefault="00873574" w:rsidP="007732B9">
            <w:pPr>
              <w:rPr>
                <w:lang w:eastAsia="ru-RU"/>
              </w:rPr>
            </w:pPr>
            <w:r w:rsidRPr="00FC6756">
              <w:rPr>
                <w:lang w:eastAsia="ru-RU"/>
              </w:rPr>
              <w:t>734 90 00 00 00 00 0000 000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3574" w:rsidRPr="00FC6756" w:rsidRDefault="00873574" w:rsidP="007732B9">
            <w:pPr>
              <w:rPr>
                <w:lang w:eastAsia="ru-RU"/>
              </w:rPr>
            </w:pPr>
            <w:r>
              <w:rPr>
                <w:lang w:eastAsia="ru-RU"/>
              </w:rPr>
              <w:t>12 504.07</w:t>
            </w:r>
          </w:p>
        </w:tc>
      </w:tr>
      <w:tr w:rsidR="00873574" w:rsidRPr="00FC6756" w:rsidTr="00284601">
        <w:trPr>
          <w:trHeight w:val="30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3574" w:rsidRPr="00FC6756" w:rsidRDefault="00873574" w:rsidP="007732B9">
            <w:pPr>
              <w:rPr>
                <w:lang w:eastAsia="ru-RU"/>
              </w:rPr>
            </w:pPr>
            <w:r w:rsidRPr="00FC6756">
              <w:rPr>
                <w:lang w:eastAsia="ru-RU"/>
              </w:rPr>
              <w:t xml:space="preserve">Источники внутреннего финансирования дефицита бюджета 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3574" w:rsidRPr="00FC6756" w:rsidRDefault="00873574" w:rsidP="007732B9">
            <w:pPr>
              <w:rPr>
                <w:lang w:eastAsia="ru-RU"/>
              </w:rPr>
            </w:pPr>
            <w:r w:rsidRPr="00FC6756">
              <w:rPr>
                <w:lang w:eastAsia="ru-RU"/>
              </w:rPr>
              <w:t>734 01 00 00 00 00 0000 000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3574" w:rsidRPr="00FC6756" w:rsidRDefault="00873574" w:rsidP="007732B9">
            <w:pPr>
              <w:rPr>
                <w:lang w:eastAsia="ru-RU"/>
              </w:rPr>
            </w:pPr>
            <w:r>
              <w:rPr>
                <w:lang w:eastAsia="ru-RU"/>
              </w:rPr>
              <w:t>12 504.07</w:t>
            </w:r>
          </w:p>
        </w:tc>
      </w:tr>
      <w:tr w:rsidR="00873574" w:rsidRPr="00FC6756" w:rsidTr="00284601">
        <w:trPr>
          <w:trHeight w:val="51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574" w:rsidRPr="00FC6756" w:rsidRDefault="00873574" w:rsidP="007732B9">
            <w:pPr>
              <w:rPr>
                <w:lang w:eastAsia="ru-RU"/>
              </w:rPr>
            </w:pPr>
            <w:r w:rsidRPr="00FC6756">
              <w:rPr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3574" w:rsidRPr="00FC6756" w:rsidRDefault="00873574" w:rsidP="007732B9">
            <w:pPr>
              <w:rPr>
                <w:lang w:eastAsia="ru-RU"/>
              </w:rPr>
            </w:pPr>
            <w:r w:rsidRPr="00FC6756">
              <w:rPr>
                <w:lang w:eastAsia="ru-RU"/>
              </w:rPr>
              <w:t>734 01 02 00 00 00 0000 000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3574" w:rsidRPr="00FC6756" w:rsidRDefault="00873574" w:rsidP="007732B9">
            <w:pPr>
              <w:rPr>
                <w:lang w:eastAsia="ru-RU"/>
              </w:rPr>
            </w:pPr>
            <w:r>
              <w:rPr>
                <w:lang w:eastAsia="ru-RU"/>
              </w:rPr>
              <w:t>2 638.43</w:t>
            </w:r>
          </w:p>
        </w:tc>
      </w:tr>
      <w:tr w:rsidR="00873574" w:rsidRPr="00FC6756" w:rsidTr="00284601">
        <w:trPr>
          <w:trHeight w:val="51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574" w:rsidRPr="00FC6756" w:rsidRDefault="00873574" w:rsidP="007732B9">
            <w:pPr>
              <w:rPr>
                <w:lang w:eastAsia="ru-RU"/>
              </w:rPr>
            </w:pPr>
            <w:r w:rsidRPr="00FC6756">
              <w:rPr>
                <w:lang w:eastAsia="ru-RU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3574" w:rsidRPr="00FC6756" w:rsidRDefault="00873574" w:rsidP="007732B9">
            <w:pPr>
              <w:rPr>
                <w:lang w:eastAsia="ru-RU"/>
              </w:rPr>
            </w:pPr>
            <w:r w:rsidRPr="00FC6756">
              <w:rPr>
                <w:lang w:eastAsia="ru-RU"/>
              </w:rPr>
              <w:t>734 01 02 00 00 00 0000 700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3574" w:rsidRPr="00FC6756" w:rsidRDefault="00873574" w:rsidP="007732B9">
            <w:pPr>
              <w:rPr>
                <w:lang w:eastAsia="ru-RU"/>
              </w:rPr>
            </w:pPr>
            <w:r>
              <w:rPr>
                <w:lang w:eastAsia="ru-RU"/>
              </w:rPr>
              <w:t>2 638.43</w:t>
            </w:r>
          </w:p>
        </w:tc>
      </w:tr>
      <w:tr w:rsidR="00873574" w:rsidRPr="00FC6756" w:rsidTr="00284601">
        <w:trPr>
          <w:trHeight w:val="51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574" w:rsidRPr="00FC6756" w:rsidRDefault="00873574" w:rsidP="007732B9">
            <w:pPr>
              <w:rPr>
                <w:lang w:eastAsia="ru-RU"/>
              </w:rPr>
            </w:pPr>
            <w:r w:rsidRPr="00FC6756">
              <w:rPr>
                <w:lang w:eastAsia="ru-RU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3574" w:rsidRPr="00FC6756" w:rsidRDefault="00873574" w:rsidP="007732B9">
            <w:pPr>
              <w:rPr>
                <w:lang w:eastAsia="ru-RU"/>
              </w:rPr>
            </w:pPr>
            <w:r w:rsidRPr="00FC6756">
              <w:rPr>
                <w:lang w:eastAsia="ru-RU"/>
              </w:rPr>
              <w:t>734 01 02 00 00 10 0000 710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73574" w:rsidRPr="00FC6756" w:rsidRDefault="00873574" w:rsidP="007732B9">
            <w:pPr>
              <w:rPr>
                <w:lang w:eastAsia="ru-RU"/>
              </w:rPr>
            </w:pPr>
            <w:r>
              <w:rPr>
                <w:lang w:eastAsia="ru-RU"/>
              </w:rPr>
              <w:t>2 638.43</w:t>
            </w:r>
          </w:p>
        </w:tc>
      </w:tr>
      <w:tr w:rsidR="00873574" w:rsidRPr="00FC6756" w:rsidTr="00284601">
        <w:trPr>
          <w:trHeight w:val="51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574" w:rsidRPr="00FC6756" w:rsidRDefault="00873574" w:rsidP="007732B9">
            <w:pPr>
              <w:rPr>
                <w:lang w:eastAsia="ru-RU"/>
              </w:rPr>
            </w:pPr>
            <w:r w:rsidRPr="00FC6756">
              <w:rPr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3574" w:rsidRPr="00FC6756" w:rsidRDefault="00873574" w:rsidP="007732B9">
            <w:pPr>
              <w:rPr>
                <w:lang w:eastAsia="ru-RU"/>
              </w:rPr>
            </w:pPr>
            <w:r w:rsidRPr="00FC6756">
              <w:rPr>
                <w:lang w:eastAsia="ru-RU"/>
              </w:rPr>
              <w:t>734 01 05 00 00 00 0000 000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3574" w:rsidRPr="00FC6756" w:rsidRDefault="00873574" w:rsidP="007732B9">
            <w:pPr>
              <w:rPr>
                <w:lang w:eastAsia="ru-RU"/>
              </w:rPr>
            </w:pPr>
            <w:r>
              <w:rPr>
                <w:lang w:eastAsia="ru-RU"/>
              </w:rPr>
              <w:t>9 865.</w:t>
            </w:r>
            <w:r w:rsidRPr="00FC6756">
              <w:rPr>
                <w:lang w:eastAsia="ru-RU"/>
              </w:rPr>
              <w:t>6</w:t>
            </w:r>
            <w:r>
              <w:rPr>
                <w:lang w:eastAsia="ru-RU"/>
              </w:rPr>
              <w:t>4</w:t>
            </w:r>
          </w:p>
        </w:tc>
      </w:tr>
      <w:tr w:rsidR="00873574" w:rsidRPr="00FC6756" w:rsidTr="00284601">
        <w:trPr>
          <w:trHeight w:val="359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3574" w:rsidRPr="00FC6756" w:rsidRDefault="00873574" w:rsidP="007732B9">
            <w:pPr>
              <w:rPr>
                <w:lang w:eastAsia="ru-RU"/>
              </w:rPr>
            </w:pPr>
            <w:r w:rsidRPr="00FC6756">
              <w:rPr>
                <w:lang w:eastAsia="ru-RU"/>
              </w:rPr>
              <w:t>Увеличение остатков средств бюджетов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3574" w:rsidRPr="00FC6756" w:rsidRDefault="00873574" w:rsidP="007732B9">
            <w:pPr>
              <w:rPr>
                <w:lang w:eastAsia="ru-RU"/>
              </w:rPr>
            </w:pPr>
            <w:r w:rsidRPr="00FC6756">
              <w:rPr>
                <w:lang w:eastAsia="ru-RU"/>
              </w:rPr>
              <w:t>734 01 05 00 00 00 0000 500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3574" w:rsidRPr="00FC6756" w:rsidRDefault="00873574" w:rsidP="007732B9">
            <w:pPr>
              <w:rPr>
                <w:lang w:eastAsia="ru-RU"/>
              </w:rPr>
            </w:pPr>
            <w:r>
              <w:rPr>
                <w:lang w:eastAsia="ru-RU"/>
              </w:rPr>
              <w:t>-53 602.24</w:t>
            </w:r>
          </w:p>
        </w:tc>
      </w:tr>
      <w:tr w:rsidR="00873574" w:rsidRPr="00FC6756" w:rsidTr="00284601">
        <w:trPr>
          <w:trHeight w:val="408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3574" w:rsidRPr="00FC6756" w:rsidRDefault="00873574" w:rsidP="007732B9">
            <w:pPr>
              <w:rPr>
                <w:lang w:eastAsia="ru-RU"/>
              </w:rPr>
            </w:pPr>
            <w:r w:rsidRPr="00FC6756">
              <w:rPr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3574" w:rsidRPr="00FC6756" w:rsidRDefault="00873574" w:rsidP="007732B9">
            <w:pPr>
              <w:rPr>
                <w:lang w:eastAsia="ru-RU"/>
              </w:rPr>
            </w:pPr>
            <w:r w:rsidRPr="00FC6756">
              <w:rPr>
                <w:lang w:eastAsia="ru-RU"/>
              </w:rPr>
              <w:t>734 01 05 02 00 00 0000 500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3574" w:rsidRPr="00FC6756" w:rsidRDefault="00873574" w:rsidP="007732B9">
            <w:pPr>
              <w:rPr>
                <w:lang w:eastAsia="ru-RU"/>
              </w:rPr>
            </w:pPr>
            <w:r>
              <w:rPr>
                <w:lang w:eastAsia="ru-RU"/>
              </w:rPr>
              <w:t>-53 602.24</w:t>
            </w:r>
          </w:p>
        </w:tc>
      </w:tr>
      <w:tr w:rsidR="00873574" w:rsidRPr="00FC6756" w:rsidTr="00284601">
        <w:trPr>
          <w:trHeight w:val="51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3574" w:rsidRPr="00FC6756" w:rsidRDefault="00873574" w:rsidP="007732B9">
            <w:pPr>
              <w:rPr>
                <w:lang w:eastAsia="ru-RU"/>
              </w:rPr>
            </w:pPr>
            <w:r w:rsidRPr="00FC6756">
              <w:rPr>
                <w:lang w:eastAsia="ru-RU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3574" w:rsidRPr="00FC6756" w:rsidRDefault="00873574" w:rsidP="007732B9">
            <w:pPr>
              <w:rPr>
                <w:lang w:eastAsia="ru-RU"/>
              </w:rPr>
            </w:pPr>
            <w:r w:rsidRPr="00FC6756">
              <w:rPr>
                <w:lang w:eastAsia="ru-RU"/>
              </w:rPr>
              <w:t>734 01 05 02 01 10 0000 510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3574" w:rsidRPr="00FC6756" w:rsidRDefault="00873574" w:rsidP="007732B9">
            <w:pPr>
              <w:rPr>
                <w:lang w:eastAsia="ru-RU"/>
              </w:rPr>
            </w:pPr>
            <w:r>
              <w:rPr>
                <w:lang w:eastAsia="ru-RU"/>
              </w:rPr>
              <w:t>-53 602.24</w:t>
            </w:r>
          </w:p>
        </w:tc>
      </w:tr>
      <w:tr w:rsidR="00873574" w:rsidRPr="00FC6756" w:rsidTr="00284601">
        <w:trPr>
          <w:trHeight w:val="51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3574" w:rsidRPr="00FC6756" w:rsidRDefault="00873574" w:rsidP="007732B9">
            <w:pPr>
              <w:rPr>
                <w:lang w:eastAsia="ru-RU"/>
              </w:rPr>
            </w:pPr>
            <w:r w:rsidRPr="00FC6756">
              <w:rPr>
                <w:lang w:eastAsia="ru-RU"/>
              </w:rPr>
              <w:t>Уменьшение остатков средств бюджетов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3574" w:rsidRPr="00FC6756" w:rsidRDefault="00873574" w:rsidP="007732B9">
            <w:pPr>
              <w:rPr>
                <w:lang w:eastAsia="ru-RU"/>
              </w:rPr>
            </w:pPr>
            <w:r w:rsidRPr="00FC6756">
              <w:rPr>
                <w:lang w:eastAsia="ru-RU"/>
              </w:rPr>
              <w:t>734 01 05 00 00 00 0000 600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3574" w:rsidRPr="00FC6756" w:rsidRDefault="00873574" w:rsidP="007732B9">
            <w:pPr>
              <w:rPr>
                <w:lang w:eastAsia="ru-RU"/>
              </w:rPr>
            </w:pPr>
            <w:r>
              <w:rPr>
                <w:lang w:eastAsia="ru-RU"/>
              </w:rPr>
              <w:t>63 467.88</w:t>
            </w:r>
          </w:p>
        </w:tc>
      </w:tr>
      <w:tr w:rsidR="00873574" w:rsidRPr="00FC6756" w:rsidTr="00284601">
        <w:trPr>
          <w:trHeight w:val="51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3574" w:rsidRPr="00FC6756" w:rsidRDefault="00873574" w:rsidP="007732B9">
            <w:pPr>
              <w:rPr>
                <w:lang w:eastAsia="ru-RU"/>
              </w:rPr>
            </w:pPr>
            <w:r w:rsidRPr="00FC6756">
              <w:rPr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3574" w:rsidRPr="00FC6756" w:rsidRDefault="00873574" w:rsidP="007732B9">
            <w:pPr>
              <w:rPr>
                <w:lang w:eastAsia="ru-RU"/>
              </w:rPr>
            </w:pPr>
            <w:r w:rsidRPr="00FC6756">
              <w:rPr>
                <w:lang w:eastAsia="ru-RU"/>
              </w:rPr>
              <w:t>734 01 05 02 00 00 0000 600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3574" w:rsidRPr="00FC6756" w:rsidRDefault="00873574" w:rsidP="007732B9">
            <w:pPr>
              <w:rPr>
                <w:lang w:eastAsia="ru-RU"/>
              </w:rPr>
            </w:pPr>
            <w:r>
              <w:rPr>
                <w:lang w:eastAsia="ru-RU"/>
              </w:rPr>
              <w:t>63 467.88</w:t>
            </w:r>
          </w:p>
        </w:tc>
      </w:tr>
      <w:tr w:rsidR="00873574" w:rsidRPr="00FC6756" w:rsidTr="00284601">
        <w:trPr>
          <w:trHeight w:val="51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574" w:rsidRPr="00FC6756" w:rsidRDefault="00873574" w:rsidP="007732B9">
            <w:pPr>
              <w:rPr>
                <w:lang w:eastAsia="ru-RU"/>
              </w:rPr>
            </w:pPr>
            <w:r w:rsidRPr="00FC6756">
              <w:rPr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3574" w:rsidRPr="00FC6756" w:rsidRDefault="00873574" w:rsidP="007732B9">
            <w:pPr>
              <w:rPr>
                <w:lang w:eastAsia="ru-RU"/>
              </w:rPr>
            </w:pPr>
            <w:r w:rsidRPr="00FC6756">
              <w:rPr>
                <w:lang w:eastAsia="ru-RU"/>
              </w:rPr>
              <w:t>734 01 05 02 01 00 0000 610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3574" w:rsidRPr="00FC6756" w:rsidRDefault="00873574" w:rsidP="007732B9">
            <w:pPr>
              <w:rPr>
                <w:lang w:eastAsia="ru-RU"/>
              </w:rPr>
            </w:pPr>
            <w:r>
              <w:rPr>
                <w:lang w:eastAsia="ru-RU"/>
              </w:rPr>
              <w:t>63 467.88</w:t>
            </w:r>
          </w:p>
        </w:tc>
      </w:tr>
      <w:tr w:rsidR="00873574" w:rsidRPr="00FC6756" w:rsidTr="00284601">
        <w:trPr>
          <w:trHeight w:val="51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574" w:rsidRPr="00FC6756" w:rsidRDefault="00873574" w:rsidP="007732B9">
            <w:pPr>
              <w:rPr>
                <w:lang w:eastAsia="ru-RU"/>
              </w:rPr>
            </w:pPr>
            <w:r w:rsidRPr="00FC6756">
              <w:rPr>
                <w:lang w:eastAsia="ru-RU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3574" w:rsidRPr="00FC6756" w:rsidRDefault="00873574" w:rsidP="007732B9">
            <w:pPr>
              <w:rPr>
                <w:lang w:eastAsia="ru-RU"/>
              </w:rPr>
            </w:pPr>
            <w:r w:rsidRPr="00FC6756">
              <w:rPr>
                <w:lang w:eastAsia="ru-RU"/>
              </w:rPr>
              <w:t>734 01 05 02 01 10 0000 610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73574" w:rsidRPr="00FC6756" w:rsidRDefault="00873574" w:rsidP="007732B9">
            <w:pPr>
              <w:rPr>
                <w:lang w:eastAsia="ru-RU"/>
              </w:rPr>
            </w:pPr>
            <w:r>
              <w:rPr>
                <w:lang w:eastAsia="ru-RU"/>
              </w:rPr>
              <w:t>63 467.88</w:t>
            </w:r>
          </w:p>
        </w:tc>
      </w:tr>
    </w:tbl>
    <w:p w:rsidR="00873574" w:rsidRDefault="00873574" w:rsidP="0097262D">
      <w:pPr>
        <w:jc w:val="both"/>
      </w:pPr>
    </w:p>
    <w:sectPr w:rsidR="00873574" w:rsidSect="0097262D">
      <w:pgSz w:w="11906" w:h="16838"/>
      <w:pgMar w:top="1134" w:right="851" w:bottom="567" w:left="1418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9A3DA5"/>
    <w:multiLevelType w:val="hybridMultilevel"/>
    <w:tmpl w:val="B914D0C0"/>
    <w:lvl w:ilvl="0" w:tplc="098A502A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2FB16415"/>
    <w:multiLevelType w:val="hybridMultilevel"/>
    <w:tmpl w:val="F9165522"/>
    <w:lvl w:ilvl="0" w:tplc="6D6E809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20"/>
  <w:drawingGridVerticalSpacing w:val="381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26885"/>
    <w:rsid w:val="00002AA1"/>
    <w:rsid w:val="00003A28"/>
    <w:rsid w:val="00005615"/>
    <w:rsid w:val="00011F2A"/>
    <w:rsid w:val="00012532"/>
    <w:rsid w:val="00014D09"/>
    <w:rsid w:val="00016B5F"/>
    <w:rsid w:val="000178E8"/>
    <w:rsid w:val="0001794C"/>
    <w:rsid w:val="00017970"/>
    <w:rsid w:val="00022512"/>
    <w:rsid w:val="00023566"/>
    <w:rsid w:val="00026438"/>
    <w:rsid w:val="00027526"/>
    <w:rsid w:val="000312DB"/>
    <w:rsid w:val="00031440"/>
    <w:rsid w:val="00031768"/>
    <w:rsid w:val="000338E8"/>
    <w:rsid w:val="00034D2B"/>
    <w:rsid w:val="00034EC3"/>
    <w:rsid w:val="00036E69"/>
    <w:rsid w:val="000379DC"/>
    <w:rsid w:val="000410E2"/>
    <w:rsid w:val="0004619E"/>
    <w:rsid w:val="00046AEE"/>
    <w:rsid w:val="00050712"/>
    <w:rsid w:val="0005215E"/>
    <w:rsid w:val="00052822"/>
    <w:rsid w:val="0005360D"/>
    <w:rsid w:val="00054090"/>
    <w:rsid w:val="00055E79"/>
    <w:rsid w:val="000615BB"/>
    <w:rsid w:val="00062C02"/>
    <w:rsid w:val="00063A2F"/>
    <w:rsid w:val="0006473A"/>
    <w:rsid w:val="00065BDB"/>
    <w:rsid w:val="0006731B"/>
    <w:rsid w:val="0007183C"/>
    <w:rsid w:val="000730F2"/>
    <w:rsid w:val="00075563"/>
    <w:rsid w:val="00075D10"/>
    <w:rsid w:val="000778B0"/>
    <w:rsid w:val="00080A83"/>
    <w:rsid w:val="0008111F"/>
    <w:rsid w:val="00081BEC"/>
    <w:rsid w:val="0008235C"/>
    <w:rsid w:val="00082DDF"/>
    <w:rsid w:val="000836B5"/>
    <w:rsid w:val="00084DED"/>
    <w:rsid w:val="00090FEA"/>
    <w:rsid w:val="000912DF"/>
    <w:rsid w:val="00091F35"/>
    <w:rsid w:val="000925EB"/>
    <w:rsid w:val="00094583"/>
    <w:rsid w:val="000945A3"/>
    <w:rsid w:val="000A3ECF"/>
    <w:rsid w:val="000A5075"/>
    <w:rsid w:val="000B000A"/>
    <w:rsid w:val="000B048C"/>
    <w:rsid w:val="000B17E3"/>
    <w:rsid w:val="000B5A54"/>
    <w:rsid w:val="000B7BAA"/>
    <w:rsid w:val="000C0007"/>
    <w:rsid w:val="000C0164"/>
    <w:rsid w:val="000C05AD"/>
    <w:rsid w:val="000C22E9"/>
    <w:rsid w:val="000C24C4"/>
    <w:rsid w:val="000C4C9A"/>
    <w:rsid w:val="000C525E"/>
    <w:rsid w:val="000D1301"/>
    <w:rsid w:val="000D33A6"/>
    <w:rsid w:val="000D710C"/>
    <w:rsid w:val="000E0F80"/>
    <w:rsid w:val="000E24B9"/>
    <w:rsid w:val="000E3945"/>
    <w:rsid w:val="000E617D"/>
    <w:rsid w:val="000E740A"/>
    <w:rsid w:val="000F07F7"/>
    <w:rsid w:val="000F5D21"/>
    <w:rsid w:val="000F65A0"/>
    <w:rsid w:val="000F6617"/>
    <w:rsid w:val="000F6A3D"/>
    <w:rsid w:val="00102A1C"/>
    <w:rsid w:val="00102E4B"/>
    <w:rsid w:val="001033F6"/>
    <w:rsid w:val="0010567E"/>
    <w:rsid w:val="00107360"/>
    <w:rsid w:val="00110ADE"/>
    <w:rsid w:val="00111E85"/>
    <w:rsid w:val="001137F5"/>
    <w:rsid w:val="00113A53"/>
    <w:rsid w:val="00114EBC"/>
    <w:rsid w:val="001156C8"/>
    <w:rsid w:val="00117066"/>
    <w:rsid w:val="00117978"/>
    <w:rsid w:val="001203D9"/>
    <w:rsid w:val="001239BD"/>
    <w:rsid w:val="00124BA8"/>
    <w:rsid w:val="00124BE4"/>
    <w:rsid w:val="00125E95"/>
    <w:rsid w:val="00126EE5"/>
    <w:rsid w:val="00127B14"/>
    <w:rsid w:val="00131B44"/>
    <w:rsid w:val="00132B63"/>
    <w:rsid w:val="00132BF8"/>
    <w:rsid w:val="00133D88"/>
    <w:rsid w:val="00134AC9"/>
    <w:rsid w:val="00135148"/>
    <w:rsid w:val="00136568"/>
    <w:rsid w:val="00136766"/>
    <w:rsid w:val="001369F7"/>
    <w:rsid w:val="00137E1F"/>
    <w:rsid w:val="00137E23"/>
    <w:rsid w:val="00141A8B"/>
    <w:rsid w:val="00142102"/>
    <w:rsid w:val="00142BEB"/>
    <w:rsid w:val="00143637"/>
    <w:rsid w:val="0014447C"/>
    <w:rsid w:val="001448F4"/>
    <w:rsid w:val="00146767"/>
    <w:rsid w:val="001468CD"/>
    <w:rsid w:val="00150B0F"/>
    <w:rsid w:val="001517EE"/>
    <w:rsid w:val="00152A08"/>
    <w:rsid w:val="00152E87"/>
    <w:rsid w:val="00154D2A"/>
    <w:rsid w:val="00155942"/>
    <w:rsid w:val="001563D5"/>
    <w:rsid w:val="00156E7F"/>
    <w:rsid w:val="00157009"/>
    <w:rsid w:val="0016060A"/>
    <w:rsid w:val="0016447E"/>
    <w:rsid w:val="00164D7C"/>
    <w:rsid w:val="00165FEA"/>
    <w:rsid w:val="001705D9"/>
    <w:rsid w:val="00170D8A"/>
    <w:rsid w:val="00176052"/>
    <w:rsid w:val="001769AB"/>
    <w:rsid w:val="001846B5"/>
    <w:rsid w:val="00185020"/>
    <w:rsid w:val="0019075F"/>
    <w:rsid w:val="001907B2"/>
    <w:rsid w:val="00190B3B"/>
    <w:rsid w:val="00194C63"/>
    <w:rsid w:val="00195504"/>
    <w:rsid w:val="00197A46"/>
    <w:rsid w:val="001A1046"/>
    <w:rsid w:val="001B092D"/>
    <w:rsid w:val="001B0F70"/>
    <w:rsid w:val="001B267E"/>
    <w:rsid w:val="001B32E5"/>
    <w:rsid w:val="001B413D"/>
    <w:rsid w:val="001B442D"/>
    <w:rsid w:val="001B49FF"/>
    <w:rsid w:val="001B555C"/>
    <w:rsid w:val="001B68E0"/>
    <w:rsid w:val="001B6B47"/>
    <w:rsid w:val="001C05CB"/>
    <w:rsid w:val="001C0734"/>
    <w:rsid w:val="001C0787"/>
    <w:rsid w:val="001C1371"/>
    <w:rsid w:val="001C22F2"/>
    <w:rsid w:val="001C2D2B"/>
    <w:rsid w:val="001C3408"/>
    <w:rsid w:val="001C3D55"/>
    <w:rsid w:val="001C64F1"/>
    <w:rsid w:val="001C742A"/>
    <w:rsid w:val="001C7C31"/>
    <w:rsid w:val="001D13F4"/>
    <w:rsid w:val="001D2A0E"/>
    <w:rsid w:val="001D5640"/>
    <w:rsid w:val="001D5DDE"/>
    <w:rsid w:val="001D6545"/>
    <w:rsid w:val="001D7358"/>
    <w:rsid w:val="001E6660"/>
    <w:rsid w:val="001E6723"/>
    <w:rsid w:val="001F388D"/>
    <w:rsid w:val="001F47E1"/>
    <w:rsid w:val="001F7691"/>
    <w:rsid w:val="002022EC"/>
    <w:rsid w:val="00206498"/>
    <w:rsid w:val="002069A6"/>
    <w:rsid w:val="00214AC7"/>
    <w:rsid w:val="00215323"/>
    <w:rsid w:val="00215B72"/>
    <w:rsid w:val="002212FE"/>
    <w:rsid w:val="00221EE3"/>
    <w:rsid w:val="002265AC"/>
    <w:rsid w:val="00226CDA"/>
    <w:rsid w:val="00226D38"/>
    <w:rsid w:val="00230B3A"/>
    <w:rsid w:val="00230B95"/>
    <w:rsid w:val="002316D1"/>
    <w:rsid w:val="00231783"/>
    <w:rsid w:val="00231E28"/>
    <w:rsid w:val="0023273F"/>
    <w:rsid w:val="002332F4"/>
    <w:rsid w:val="0023459F"/>
    <w:rsid w:val="00234E65"/>
    <w:rsid w:val="00240440"/>
    <w:rsid w:val="0024241B"/>
    <w:rsid w:val="00243408"/>
    <w:rsid w:val="002521DA"/>
    <w:rsid w:val="002525CB"/>
    <w:rsid w:val="002537A2"/>
    <w:rsid w:val="00256FAB"/>
    <w:rsid w:val="002571A7"/>
    <w:rsid w:val="00257733"/>
    <w:rsid w:val="00257983"/>
    <w:rsid w:val="00261840"/>
    <w:rsid w:val="00262FC7"/>
    <w:rsid w:val="00266416"/>
    <w:rsid w:val="0027051F"/>
    <w:rsid w:val="00270E7A"/>
    <w:rsid w:val="00271EEB"/>
    <w:rsid w:val="0027274E"/>
    <w:rsid w:val="002729EA"/>
    <w:rsid w:val="00273C2D"/>
    <w:rsid w:val="00273DEF"/>
    <w:rsid w:val="00273EF8"/>
    <w:rsid w:val="00274F62"/>
    <w:rsid w:val="00275271"/>
    <w:rsid w:val="0027575C"/>
    <w:rsid w:val="00276A43"/>
    <w:rsid w:val="00277352"/>
    <w:rsid w:val="002809E2"/>
    <w:rsid w:val="002822AE"/>
    <w:rsid w:val="00282A99"/>
    <w:rsid w:val="00284601"/>
    <w:rsid w:val="00284DE0"/>
    <w:rsid w:val="0028550C"/>
    <w:rsid w:val="00291C73"/>
    <w:rsid w:val="002926C6"/>
    <w:rsid w:val="00294F6F"/>
    <w:rsid w:val="002962DB"/>
    <w:rsid w:val="002A01A6"/>
    <w:rsid w:val="002A0CEB"/>
    <w:rsid w:val="002A121B"/>
    <w:rsid w:val="002A1225"/>
    <w:rsid w:val="002A1619"/>
    <w:rsid w:val="002A203A"/>
    <w:rsid w:val="002A4A70"/>
    <w:rsid w:val="002A59BF"/>
    <w:rsid w:val="002A7FE4"/>
    <w:rsid w:val="002B1D2A"/>
    <w:rsid w:val="002B25A1"/>
    <w:rsid w:val="002B3B32"/>
    <w:rsid w:val="002B5D59"/>
    <w:rsid w:val="002B643B"/>
    <w:rsid w:val="002B6CBB"/>
    <w:rsid w:val="002B7481"/>
    <w:rsid w:val="002C050C"/>
    <w:rsid w:val="002C1011"/>
    <w:rsid w:val="002C15ED"/>
    <w:rsid w:val="002C1FA7"/>
    <w:rsid w:val="002C3979"/>
    <w:rsid w:val="002C414D"/>
    <w:rsid w:val="002C428F"/>
    <w:rsid w:val="002C693C"/>
    <w:rsid w:val="002C703B"/>
    <w:rsid w:val="002D197C"/>
    <w:rsid w:val="002D28F9"/>
    <w:rsid w:val="002D37D9"/>
    <w:rsid w:val="002D4535"/>
    <w:rsid w:val="002D4CF3"/>
    <w:rsid w:val="002D4F8D"/>
    <w:rsid w:val="002D65B6"/>
    <w:rsid w:val="002E2A20"/>
    <w:rsid w:val="002E3422"/>
    <w:rsid w:val="002E3DCA"/>
    <w:rsid w:val="002E4518"/>
    <w:rsid w:val="002E536E"/>
    <w:rsid w:val="002F1EB6"/>
    <w:rsid w:val="002F1F0B"/>
    <w:rsid w:val="002F2DBC"/>
    <w:rsid w:val="002F3319"/>
    <w:rsid w:val="002F4410"/>
    <w:rsid w:val="002F46B5"/>
    <w:rsid w:val="002F494A"/>
    <w:rsid w:val="002F4F4D"/>
    <w:rsid w:val="002F75FF"/>
    <w:rsid w:val="00302B5B"/>
    <w:rsid w:val="003052CF"/>
    <w:rsid w:val="00312D70"/>
    <w:rsid w:val="00314607"/>
    <w:rsid w:val="00316C80"/>
    <w:rsid w:val="00320144"/>
    <w:rsid w:val="003206DC"/>
    <w:rsid w:val="00323F88"/>
    <w:rsid w:val="00324698"/>
    <w:rsid w:val="00325B81"/>
    <w:rsid w:val="00325D98"/>
    <w:rsid w:val="00325F6A"/>
    <w:rsid w:val="00326885"/>
    <w:rsid w:val="00326FBE"/>
    <w:rsid w:val="00327494"/>
    <w:rsid w:val="00334776"/>
    <w:rsid w:val="00334A04"/>
    <w:rsid w:val="00335846"/>
    <w:rsid w:val="003367F9"/>
    <w:rsid w:val="003414CA"/>
    <w:rsid w:val="00342966"/>
    <w:rsid w:val="0035059C"/>
    <w:rsid w:val="00350E1F"/>
    <w:rsid w:val="003546BC"/>
    <w:rsid w:val="00355B7A"/>
    <w:rsid w:val="00355CAD"/>
    <w:rsid w:val="00355D5D"/>
    <w:rsid w:val="003605C2"/>
    <w:rsid w:val="00360760"/>
    <w:rsid w:val="003609D7"/>
    <w:rsid w:val="00362A4B"/>
    <w:rsid w:val="00363FB9"/>
    <w:rsid w:val="00364516"/>
    <w:rsid w:val="00364A21"/>
    <w:rsid w:val="00365EB2"/>
    <w:rsid w:val="00371733"/>
    <w:rsid w:val="00381330"/>
    <w:rsid w:val="003814C0"/>
    <w:rsid w:val="0038201E"/>
    <w:rsid w:val="00384409"/>
    <w:rsid w:val="00385FF8"/>
    <w:rsid w:val="003922C4"/>
    <w:rsid w:val="00395B52"/>
    <w:rsid w:val="0039609B"/>
    <w:rsid w:val="003A00C3"/>
    <w:rsid w:val="003A0CE6"/>
    <w:rsid w:val="003A1904"/>
    <w:rsid w:val="003A37B8"/>
    <w:rsid w:val="003A4081"/>
    <w:rsid w:val="003A526E"/>
    <w:rsid w:val="003B0F65"/>
    <w:rsid w:val="003B1675"/>
    <w:rsid w:val="003B3F29"/>
    <w:rsid w:val="003B4F1E"/>
    <w:rsid w:val="003B6B1A"/>
    <w:rsid w:val="003B7F69"/>
    <w:rsid w:val="003C0F20"/>
    <w:rsid w:val="003C15BF"/>
    <w:rsid w:val="003C2561"/>
    <w:rsid w:val="003C27B7"/>
    <w:rsid w:val="003C3691"/>
    <w:rsid w:val="003C3E7A"/>
    <w:rsid w:val="003C651E"/>
    <w:rsid w:val="003D15EC"/>
    <w:rsid w:val="003D2A6E"/>
    <w:rsid w:val="003D4393"/>
    <w:rsid w:val="003D67C2"/>
    <w:rsid w:val="003E1238"/>
    <w:rsid w:val="003E4F75"/>
    <w:rsid w:val="003E5094"/>
    <w:rsid w:val="003E585E"/>
    <w:rsid w:val="003E661B"/>
    <w:rsid w:val="003E6731"/>
    <w:rsid w:val="003F0D63"/>
    <w:rsid w:val="003F4995"/>
    <w:rsid w:val="003F5B00"/>
    <w:rsid w:val="003F61C2"/>
    <w:rsid w:val="003F7244"/>
    <w:rsid w:val="00400233"/>
    <w:rsid w:val="00400807"/>
    <w:rsid w:val="00401A25"/>
    <w:rsid w:val="00402792"/>
    <w:rsid w:val="00403270"/>
    <w:rsid w:val="00410C26"/>
    <w:rsid w:val="004131C5"/>
    <w:rsid w:val="00413479"/>
    <w:rsid w:val="0041370A"/>
    <w:rsid w:val="00415BAF"/>
    <w:rsid w:val="00416F58"/>
    <w:rsid w:val="00416F78"/>
    <w:rsid w:val="004174F2"/>
    <w:rsid w:val="00422106"/>
    <w:rsid w:val="00423D11"/>
    <w:rsid w:val="00423D46"/>
    <w:rsid w:val="00425C99"/>
    <w:rsid w:val="0043251C"/>
    <w:rsid w:val="00433F89"/>
    <w:rsid w:val="00435CCC"/>
    <w:rsid w:val="00436584"/>
    <w:rsid w:val="004368C8"/>
    <w:rsid w:val="004379D2"/>
    <w:rsid w:val="004405F5"/>
    <w:rsid w:val="0044149F"/>
    <w:rsid w:val="00441C3C"/>
    <w:rsid w:val="00441C51"/>
    <w:rsid w:val="00443428"/>
    <w:rsid w:val="00443C3E"/>
    <w:rsid w:val="00444047"/>
    <w:rsid w:val="00446CE7"/>
    <w:rsid w:val="004524DB"/>
    <w:rsid w:val="00452EBA"/>
    <w:rsid w:val="004541FF"/>
    <w:rsid w:val="0045583F"/>
    <w:rsid w:val="00456768"/>
    <w:rsid w:val="004574E2"/>
    <w:rsid w:val="00463A73"/>
    <w:rsid w:val="004641CC"/>
    <w:rsid w:val="00471AF1"/>
    <w:rsid w:val="00473C69"/>
    <w:rsid w:val="00473CBC"/>
    <w:rsid w:val="00474248"/>
    <w:rsid w:val="00474FDD"/>
    <w:rsid w:val="0047518B"/>
    <w:rsid w:val="00476427"/>
    <w:rsid w:val="00484359"/>
    <w:rsid w:val="004857FD"/>
    <w:rsid w:val="004857FF"/>
    <w:rsid w:val="0048588E"/>
    <w:rsid w:val="00493EB5"/>
    <w:rsid w:val="0049513C"/>
    <w:rsid w:val="00495AEA"/>
    <w:rsid w:val="004A1BCA"/>
    <w:rsid w:val="004A1CC5"/>
    <w:rsid w:val="004A26D7"/>
    <w:rsid w:val="004A458D"/>
    <w:rsid w:val="004A48A7"/>
    <w:rsid w:val="004B3A4E"/>
    <w:rsid w:val="004B4028"/>
    <w:rsid w:val="004B594D"/>
    <w:rsid w:val="004B5A4E"/>
    <w:rsid w:val="004B5BB4"/>
    <w:rsid w:val="004B7664"/>
    <w:rsid w:val="004C1376"/>
    <w:rsid w:val="004C26FD"/>
    <w:rsid w:val="004C2835"/>
    <w:rsid w:val="004C30A6"/>
    <w:rsid w:val="004D41BF"/>
    <w:rsid w:val="004E0607"/>
    <w:rsid w:val="004E180D"/>
    <w:rsid w:val="004E2662"/>
    <w:rsid w:val="004E495F"/>
    <w:rsid w:val="004E5FB2"/>
    <w:rsid w:val="004F1523"/>
    <w:rsid w:val="004F4DFF"/>
    <w:rsid w:val="004F6018"/>
    <w:rsid w:val="004F6F1C"/>
    <w:rsid w:val="00503ABE"/>
    <w:rsid w:val="005042DD"/>
    <w:rsid w:val="00506DEC"/>
    <w:rsid w:val="00507FFC"/>
    <w:rsid w:val="005109B4"/>
    <w:rsid w:val="005115AA"/>
    <w:rsid w:val="00511B4F"/>
    <w:rsid w:val="005129E3"/>
    <w:rsid w:val="00513524"/>
    <w:rsid w:val="00514B03"/>
    <w:rsid w:val="00514F53"/>
    <w:rsid w:val="00520840"/>
    <w:rsid w:val="00524043"/>
    <w:rsid w:val="00524FE8"/>
    <w:rsid w:val="00525647"/>
    <w:rsid w:val="00525FD5"/>
    <w:rsid w:val="00530211"/>
    <w:rsid w:val="00530BE7"/>
    <w:rsid w:val="0053568B"/>
    <w:rsid w:val="00536773"/>
    <w:rsid w:val="00537024"/>
    <w:rsid w:val="00540810"/>
    <w:rsid w:val="005408DB"/>
    <w:rsid w:val="00541896"/>
    <w:rsid w:val="0054300A"/>
    <w:rsid w:val="00543853"/>
    <w:rsid w:val="0054683C"/>
    <w:rsid w:val="005505EC"/>
    <w:rsid w:val="00551004"/>
    <w:rsid w:val="00553676"/>
    <w:rsid w:val="00554D22"/>
    <w:rsid w:val="00555011"/>
    <w:rsid w:val="00555745"/>
    <w:rsid w:val="00555ACC"/>
    <w:rsid w:val="00561EB4"/>
    <w:rsid w:val="00562FA6"/>
    <w:rsid w:val="005656E3"/>
    <w:rsid w:val="00565FF2"/>
    <w:rsid w:val="00567D50"/>
    <w:rsid w:val="005707C8"/>
    <w:rsid w:val="0057349D"/>
    <w:rsid w:val="00575795"/>
    <w:rsid w:val="005769A5"/>
    <w:rsid w:val="00577AE3"/>
    <w:rsid w:val="00580A8A"/>
    <w:rsid w:val="00581F4E"/>
    <w:rsid w:val="0058331E"/>
    <w:rsid w:val="00586874"/>
    <w:rsid w:val="0058742A"/>
    <w:rsid w:val="005902EF"/>
    <w:rsid w:val="00591295"/>
    <w:rsid w:val="00596704"/>
    <w:rsid w:val="005A1F7D"/>
    <w:rsid w:val="005A28A3"/>
    <w:rsid w:val="005A2E04"/>
    <w:rsid w:val="005A41B6"/>
    <w:rsid w:val="005B13FB"/>
    <w:rsid w:val="005B197E"/>
    <w:rsid w:val="005B488D"/>
    <w:rsid w:val="005C059A"/>
    <w:rsid w:val="005C085A"/>
    <w:rsid w:val="005C1B5D"/>
    <w:rsid w:val="005C252D"/>
    <w:rsid w:val="005C25DC"/>
    <w:rsid w:val="005C2825"/>
    <w:rsid w:val="005C7CE6"/>
    <w:rsid w:val="005D056D"/>
    <w:rsid w:val="005D3D93"/>
    <w:rsid w:val="005D59C9"/>
    <w:rsid w:val="005E0BE2"/>
    <w:rsid w:val="005E1686"/>
    <w:rsid w:val="005E1BCB"/>
    <w:rsid w:val="005E277E"/>
    <w:rsid w:val="005E27D7"/>
    <w:rsid w:val="005E397A"/>
    <w:rsid w:val="005E3AAD"/>
    <w:rsid w:val="005E3F18"/>
    <w:rsid w:val="005E42EE"/>
    <w:rsid w:val="005E57C5"/>
    <w:rsid w:val="005E7030"/>
    <w:rsid w:val="005F2BE1"/>
    <w:rsid w:val="005F345C"/>
    <w:rsid w:val="005F4F6A"/>
    <w:rsid w:val="005F4F89"/>
    <w:rsid w:val="005F54F5"/>
    <w:rsid w:val="005F627D"/>
    <w:rsid w:val="00600565"/>
    <w:rsid w:val="006008BE"/>
    <w:rsid w:val="00601344"/>
    <w:rsid w:val="00601482"/>
    <w:rsid w:val="006020F1"/>
    <w:rsid w:val="0060256B"/>
    <w:rsid w:val="00603AAF"/>
    <w:rsid w:val="00603E32"/>
    <w:rsid w:val="006121DC"/>
    <w:rsid w:val="0061410E"/>
    <w:rsid w:val="00614545"/>
    <w:rsid w:val="006151E2"/>
    <w:rsid w:val="0061536D"/>
    <w:rsid w:val="00616584"/>
    <w:rsid w:val="006208C3"/>
    <w:rsid w:val="00621CF8"/>
    <w:rsid w:val="00623E07"/>
    <w:rsid w:val="00625244"/>
    <w:rsid w:val="00626215"/>
    <w:rsid w:val="00627627"/>
    <w:rsid w:val="00631986"/>
    <w:rsid w:val="00634864"/>
    <w:rsid w:val="00636E44"/>
    <w:rsid w:val="00637DB0"/>
    <w:rsid w:val="006408D0"/>
    <w:rsid w:val="00643E37"/>
    <w:rsid w:val="00645A98"/>
    <w:rsid w:val="00646A71"/>
    <w:rsid w:val="00650D57"/>
    <w:rsid w:val="0065388F"/>
    <w:rsid w:val="00656A0B"/>
    <w:rsid w:val="00661B3A"/>
    <w:rsid w:val="00663309"/>
    <w:rsid w:val="006676B0"/>
    <w:rsid w:val="006707F0"/>
    <w:rsid w:val="00670A58"/>
    <w:rsid w:val="00671334"/>
    <w:rsid w:val="00674577"/>
    <w:rsid w:val="00675B7A"/>
    <w:rsid w:val="006775BA"/>
    <w:rsid w:val="00677D36"/>
    <w:rsid w:val="00681A15"/>
    <w:rsid w:val="006832EB"/>
    <w:rsid w:val="00683EC6"/>
    <w:rsid w:val="00690E60"/>
    <w:rsid w:val="0069183F"/>
    <w:rsid w:val="00694FC7"/>
    <w:rsid w:val="006A12F9"/>
    <w:rsid w:val="006A275F"/>
    <w:rsid w:val="006A3053"/>
    <w:rsid w:val="006A465A"/>
    <w:rsid w:val="006B02E0"/>
    <w:rsid w:val="006B15FE"/>
    <w:rsid w:val="006B2FFE"/>
    <w:rsid w:val="006B5972"/>
    <w:rsid w:val="006C1AAB"/>
    <w:rsid w:val="006C48D9"/>
    <w:rsid w:val="006C74DD"/>
    <w:rsid w:val="006D1EBA"/>
    <w:rsid w:val="006D2BDA"/>
    <w:rsid w:val="006D4255"/>
    <w:rsid w:val="006D60FC"/>
    <w:rsid w:val="006D62AC"/>
    <w:rsid w:val="006E3BDE"/>
    <w:rsid w:val="006E3FDF"/>
    <w:rsid w:val="006E426A"/>
    <w:rsid w:val="006E4B17"/>
    <w:rsid w:val="006E52C1"/>
    <w:rsid w:val="006E6BB4"/>
    <w:rsid w:val="006F19AA"/>
    <w:rsid w:val="006F209D"/>
    <w:rsid w:val="006F2EAA"/>
    <w:rsid w:val="006F35FA"/>
    <w:rsid w:val="006F5A7E"/>
    <w:rsid w:val="007010F3"/>
    <w:rsid w:val="00701DC6"/>
    <w:rsid w:val="00702FE1"/>
    <w:rsid w:val="00704CEE"/>
    <w:rsid w:val="00704E94"/>
    <w:rsid w:val="007053E0"/>
    <w:rsid w:val="0070642F"/>
    <w:rsid w:val="00707C45"/>
    <w:rsid w:val="00707CC3"/>
    <w:rsid w:val="007112DB"/>
    <w:rsid w:val="007137CA"/>
    <w:rsid w:val="007153DE"/>
    <w:rsid w:val="007169DD"/>
    <w:rsid w:val="007220C9"/>
    <w:rsid w:val="007308CC"/>
    <w:rsid w:val="007313D1"/>
    <w:rsid w:val="0073185F"/>
    <w:rsid w:val="00734BF8"/>
    <w:rsid w:val="00734EE7"/>
    <w:rsid w:val="007402AD"/>
    <w:rsid w:val="00740A5E"/>
    <w:rsid w:val="00740D6A"/>
    <w:rsid w:val="00740F72"/>
    <w:rsid w:val="00740FE1"/>
    <w:rsid w:val="00746E9A"/>
    <w:rsid w:val="00746F1F"/>
    <w:rsid w:val="007508E4"/>
    <w:rsid w:val="00750F80"/>
    <w:rsid w:val="0075141F"/>
    <w:rsid w:val="007541D2"/>
    <w:rsid w:val="00756B9C"/>
    <w:rsid w:val="00757C41"/>
    <w:rsid w:val="00757DB5"/>
    <w:rsid w:val="007624C1"/>
    <w:rsid w:val="00762F36"/>
    <w:rsid w:val="007631A0"/>
    <w:rsid w:val="00765927"/>
    <w:rsid w:val="007704B8"/>
    <w:rsid w:val="007705D8"/>
    <w:rsid w:val="00772800"/>
    <w:rsid w:val="00773073"/>
    <w:rsid w:val="007732B9"/>
    <w:rsid w:val="00780B44"/>
    <w:rsid w:val="00781042"/>
    <w:rsid w:val="007818EB"/>
    <w:rsid w:val="0078267F"/>
    <w:rsid w:val="00782D3D"/>
    <w:rsid w:val="0078794E"/>
    <w:rsid w:val="0079207A"/>
    <w:rsid w:val="007932DA"/>
    <w:rsid w:val="00794118"/>
    <w:rsid w:val="00794CAE"/>
    <w:rsid w:val="00796437"/>
    <w:rsid w:val="007A14B9"/>
    <w:rsid w:val="007A319F"/>
    <w:rsid w:val="007A3E1D"/>
    <w:rsid w:val="007A5E72"/>
    <w:rsid w:val="007A7A24"/>
    <w:rsid w:val="007A7ED4"/>
    <w:rsid w:val="007B199F"/>
    <w:rsid w:val="007B2C5D"/>
    <w:rsid w:val="007B38C8"/>
    <w:rsid w:val="007B4067"/>
    <w:rsid w:val="007B49D8"/>
    <w:rsid w:val="007B5614"/>
    <w:rsid w:val="007B61EC"/>
    <w:rsid w:val="007C003E"/>
    <w:rsid w:val="007C0C86"/>
    <w:rsid w:val="007C0CC1"/>
    <w:rsid w:val="007C1CAD"/>
    <w:rsid w:val="007C3085"/>
    <w:rsid w:val="007C5976"/>
    <w:rsid w:val="007D2318"/>
    <w:rsid w:val="007D4746"/>
    <w:rsid w:val="007E000D"/>
    <w:rsid w:val="007E0752"/>
    <w:rsid w:val="007E093A"/>
    <w:rsid w:val="007E0A4D"/>
    <w:rsid w:val="007E25E8"/>
    <w:rsid w:val="007E3407"/>
    <w:rsid w:val="007E44D8"/>
    <w:rsid w:val="007E5A5E"/>
    <w:rsid w:val="007E711D"/>
    <w:rsid w:val="007F047B"/>
    <w:rsid w:val="007F223F"/>
    <w:rsid w:val="007F57C2"/>
    <w:rsid w:val="007F58E5"/>
    <w:rsid w:val="007F6B6A"/>
    <w:rsid w:val="007F7604"/>
    <w:rsid w:val="007F7B7B"/>
    <w:rsid w:val="007F7F30"/>
    <w:rsid w:val="0080220B"/>
    <w:rsid w:val="00802234"/>
    <w:rsid w:val="00802B05"/>
    <w:rsid w:val="00805269"/>
    <w:rsid w:val="008069D1"/>
    <w:rsid w:val="00806F05"/>
    <w:rsid w:val="00810E0F"/>
    <w:rsid w:val="00814743"/>
    <w:rsid w:val="0082291A"/>
    <w:rsid w:val="008305DD"/>
    <w:rsid w:val="0083132F"/>
    <w:rsid w:val="00831D51"/>
    <w:rsid w:val="00832070"/>
    <w:rsid w:val="00833007"/>
    <w:rsid w:val="00835F0B"/>
    <w:rsid w:val="0084458E"/>
    <w:rsid w:val="00845529"/>
    <w:rsid w:val="00847DA2"/>
    <w:rsid w:val="00850C04"/>
    <w:rsid w:val="00850CA2"/>
    <w:rsid w:val="00850CDD"/>
    <w:rsid w:val="008525AA"/>
    <w:rsid w:val="008527EA"/>
    <w:rsid w:val="00855AAA"/>
    <w:rsid w:val="00856EBD"/>
    <w:rsid w:val="00861D92"/>
    <w:rsid w:val="00863D26"/>
    <w:rsid w:val="0086482A"/>
    <w:rsid w:val="00864FD8"/>
    <w:rsid w:val="008661AD"/>
    <w:rsid w:val="00867FE2"/>
    <w:rsid w:val="0087275A"/>
    <w:rsid w:val="00873574"/>
    <w:rsid w:val="008752D8"/>
    <w:rsid w:val="0087678E"/>
    <w:rsid w:val="008844BB"/>
    <w:rsid w:val="00894411"/>
    <w:rsid w:val="0089487B"/>
    <w:rsid w:val="00896987"/>
    <w:rsid w:val="00896AB8"/>
    <w:rsid w:val="00896B48"/>
    <w:rsid w:val="00897567"/>
    <w:rsid w:val="008A008B"/>
    <w:rsid w:val="008A321C"/>
    <w:rsid w:val="008A3267"/>
    <w:rsid w:val="008A3734"/>
    <w:rsid w:val="008A60F1"/>
    <w:rsid w:val="008A6D45"/>
    <w:rsid w:val="008B0B1D"/>
    <w:rsid w:val="008B14DE"/>
    <w:rsid w:val="008B19C5"/>
    <w:rsid w:val="008B3530"/>
    <w:rsid w:val="008B54B9"/>
    <w:rsid w:val="008B71C5"/>
    <w:rsid w:val="008C2E9C"/>
    <w:rsid w:val="008C35EC"/>
    <w:rsid w:val="008C4104"/>
    <w:rsid w:val="008C411B"/>
    <w:rsid w:val="008C7BAA"/>
    <w:rsid w:val="008D0C1B"/>
    <w:rsid w:val="008D143C"/>
    <w:rsid w:val="008D343F"/>
    <w:rsid w:val="008D3817"/>
    <w:rsid w:val="008D3B5F"/>
    <w:rsid w:val="008D5A46"/>
    <w:rsid w:val="008D60DE"/>
    <w:rsid w:val="008E18A1"/>
    <w:rsid w:val="008E4E76"/>
    <w:rsid w:val="008F069A"/>
    <w:rsid w:val="008F0C37"/>
    <w:rsid w:val="008F2DD9"/>
    <w:rsid w:val="008F49AA"/>
    <w:rsid w:val="008F68AE"/>
    <w:rsid w:val="008F7254"/>
    <w:rsid w:val="009009E5"/>
    <w:rsid w:val="00903274"/>
    <w:rsid w:val="00907CDB"/>
    <w:rsid w:val="009126DF"/>
    <w:rsid w:val="00913E9D"/>
    <w:rsid w:val="0091403A"/>
    <w:rsid w:val="00916B44"/>
    <w:rsid w:val="00916F32"/>
    <w:rsid w:val="00917A8E"/>
    <w:rsid w:val="0092072B"/>
    <w:rsid w:val="009212A7"/>
    <w:rsid w:val="00923C1C"/>
    <w:rsid w:val="00925CA7"/>
    <w:rsid w:val="00925D62"/>
    <w:rsid w:val="00930746"/>
    <w:rsid w:val="009330EE"/>
    <w:rsid w:val="00934341"/>
    <w:rsid w:val="00934B39"/>
    <w:rsid w:val="009355D7"/>
    <w:rsid w:val="00935A42"/>
    <w:rsid w:val="00937871"/>
    <w:rsid w:val="00940037"/>
    <w:rsid w:val="00940563"/>
    <w:rsid w:val="00940D67"/>
    <w:rsid w:val="00940FA2"/>
    <w:rsid w:val="009446A7"/>
    <w:rsid w:val="0094477B"/>
    <w:rsid w:val="00945939"/>
    <w:rsid w:val="00953D64"/>
    <w:rsid w:val="00954BBD"/>
    <w:rsid w:val="0096068E"/>
    <w:rsid w:val="0096243D"/>
    <w:rsid w:val="00962B26"/>
    <w:rsid w:val="00964617"/>
    <w:rsid w:val="00965274"/>
    <w:rsid w:val="009657D0"/>
    <w:rsid w:val="0096600C"/>
    <w:rsid w:val="009706EE"/>
    <w:rsid w:val="00972049"/>
    <w:rsid w:val="0097262D"/>
    <w:rsid w:val="0097340F"/>
    <w:rsid w:val="00974250"/>
    <w:rsid w:val="0097427A"/>
    <w:rsid w:val="00974704"/>
    <w:rsid w:val="0097604D"/>
    <w:rsid w:val="00980932"/>
    <w:rsid w:val="0098340B"/>
    <w:rsid w:val="0098626D"/>
    <w:rsid w:val="00987880"/>
    <w:rsid w:val="00995FC4"/>
    <w:rsid w:val="00997B8B"/>
    <w:rsid w:val="009A0F0E"/>
    <w:rsid w:val="009A3C1F"/>
    <w:rsid w:val="009B0822"/>
    <w:rsid w:val="009B0E53"/>
    <w:rsid w:val="009B115C"/>
    <w:rsid w:val="009B4D95"/>
    <w:rsid w:val="009B577D"/>
    <w:rsid w:val="009C0018"/>
    <w:rsid w:val="009C0C09"/>
    <w:rsid w:val="009C1617"/>
    <w:rsid w:val="009C1876"/>
    <w:rsid w:val="009C2F8C"/>
    <w:rsid w:val="009C3722"/>
    <w:rsid w:val="009C427E"/>
    <w:rsid w:val="009C4378"/>
    <w:rsid w:val="009C5BB5"/>
    <w:rsid w:val="009C6F61"/>
    <w:rsid w:val="009D3249"/>
    <w:rsid w:val="009D55F9"/>
    <w:rsid w:val="009D5DA9"/>
    <w:rsid w:val="009E0367"/>
    <w:rsid w:val="009E07C8"/>
    <w:rsid w:val="009E10C5"/>
    <w:rsid w:val="009E1428"/>
    <w:rsid w:val="009E2A92"/>
    <w:rsid w:val="009E49C3"/>
    <w:rsid w:val="009F0E15"/>
    <w:rsid w:val="009F13CE"/>
    <w:rsid w:val="009F1462"/>
    <w:rsid w:val="009F15BE"/>
    <w:rsid w:val="009F1DD5"/>
    <w:rsid w:val="009F35F9"/>
    <w:rsid w:val="009F3E9D"/>
    <w:rsid w:val="009F4196"/>
    <w:rsid w:val="009F535B"/>
    <w:rsid w:val="00A047AC"/>
    <w:rsid w:val="00A05F7A"/>
    <w:rsid w:val="00A06D86"/>
    <w:rsid w:val="00A07ED5"/>
    <w:rsid w:val="00A115D4"/>
    <w:rsid w:val="00A139DE"/>
    <w:rsid w:val="00A219CD"/>
    <w:rsid w:val="00A225E3"/>
    <w:rsid w:val="00A23C8F"/>
    <w:rsid w:val="00A24B1E"/>
    <w:rsid w:val="00A2532D"/>
    <w:rsid w:val="00A329D8"/>
    <w:rsid w:val="00A36D73"/>
    <w:rsid w:val="00A37D07"/>
    <w:rsid w:val="00A474D1"/>
    <w:rsid w:val="00A502E2"/>
    <w:rsid w:val="00A50FFC"/>
    <w:rsid w:val="00A5234F"/>
    <w:rsid w:val="00A524A0"/>
    <w:rsid w:val="00A542D2"/>
    <w:rsid w:val="00A54767"/>
    <w:rsid w:val="00A56244"/>
    <w:rsid w:val="00A56276"/>
    <w:rsid w:val="00A56C55"/>
    <w:rsid w:val="00A6330A"/>
    <w:rsid w:val="00A63B41"/>
    <w:rsid w:val="00A63D83"/>
    <w:rsid w:val="00A642F4"/>
    <w:rsid w:val="00A65F3D"/>
    <w:rsid w:val="00A74268"/>
    <w:rsid w:val="00A7428C"/>
    <w:rsid w:val="00A745F5"/>
    <w:rsid w:val="00A76F67"/>
    <w:rsid w:val="00A77EDC"/>
    <w:rsid w:val="00A813B9"/>
    <w:rsid w:val="00A817E6"/>
    <w:rsid w:val="00A828AA"/>
    <w:rsid w:val="00A83D0A"/>
    <w:rsid w:val="00A845B4"/>
    <w:rsid w:val="00A86444"/>
    <w:rsid w:val="00A9164D"/>
    <w:rsid w:val="00A91772"/>
    <w:rsid w:val="00A938B2"/>
    <w:rsid w:val="00A94655"/>
    <w:rsid w:val="00A94F6B"/>
    <w:rsid w:val="00AA0334"/>
    <w:rsid w:val="00AA12B3"/>
    <w:rsid w:val="00AA1CE9"/>
    <w:rsid w:val="00AA3577"/>
    <w:rsid w:val="00AA490A"/>
    <w:rsid w:val="00AA4BC4"/>
    <w:rsid w:val="00AB1EBD"/>
    <w:rsid w:val="00AB204D"/>
    <w:rsid w:val="00AB26E2"/>
    <w:rsid w:val="00AB2DD7"/>
    <w:rsid w:val="00AB570B"/>
    <w:rsid w:val="00AB59D5"/>
    <w:rsid w:val="00AB5C3E"/>
    <w:rsid w:val="00AB60B6"/>
    <w:rsid w:val="00AC021E"/>
    <w:rsid w:val="00AC2CC4"/>
    <w:rsid w:val="00AC3B50"/>
    <w:rsid w:val="00AC478E"/>
    <w:rsid w:val="00AC538A"/>
    <w:rsid w:val="00AD103C"/>
    <w:rsid w:val="00AD23AC"/>
    <w:rsid w:val="00AD573C"/>
    <w:rsid w:val="00AD63EA"/>
    <w:rsid w:val="00AD691D"/>
    <w:rsid w:val="00AD7C3D"/>
    <w:rsid w:val="00AE0227"/>
    <w:rsid w:val="00AE07F4"/>
    <w:rsid w:val="00AE092F"/>
    <w:rsid w:val="00AE1450"/>
    <w:rsid w:val="00AE702D"/>
    <w:rsid w:val="00AE71DC"/>
    <w:rsid w:val="00AE725A"/>
    <w:rsid w:val="00AF0DF5"/>
    <w:rsid w:val="00AF11C4"/>
    <w:rsid w:val="00AF22D7"/>
    <w:rsid w:val="00AF39A1"/>
    <w:rsid w:val="00AF3C01"/>
    <w:rsid w:val="00AF5D8D"/>
    <w:rsid w:val="00B015C0"/>
    <w:rsid w:val="00B0322A"/>
    <w:rsid w:val="00B0338B"/>
    <w:rsid w:val="00B03B0F"/>
    <w:rsid w:val="00B04A65"/>
    <w:rsid w:val="00B062FB"/>
    <w:rsid w:val="00B10559"/>
    <w:rsid w:val="00B10E88"/>
    <w:rsid w:val="00B1267A"/>
    <w:rsid w:val="00B128B5"/>
    <w:rsid w:val="00B13EFD"/>
    <w:rsid w:val="00B14FE9"/>
    <w:rsid w:val="00B1525D"/>
    <w:rsid w:val="00B15605"/>
    <w:rsid w:val="00B16639"/>
    <w:rsid w:val="00B206FC"/>
    <w:rsid w:val="00B20F54"/>
    <w:rsid w:val="00B2249B"/>
    <w:rsid w:val="00B22CF7"/>
    <w:rsid w:val="00B24400"/>
    <w:rsid w:val="00B2491C"/>
    <w:rsid w:val="00B24B16"/>
    <w:rsid w:val="00B24D51"/>
    <w:rsid w:val="00B24D95"/>
    <w:rsid w:val="00B24EAA"/>
    <w:rsid w:val="00B25E24"/>
    <w:rsid w:val="00B27CEE"/>
    <w:rsid w:val="00B32169"/>
    <w:rsid w:val="00B34B93"/>
    <w:rsid w:val="00B34C15"/>
    <w:rsid w:val="00B35AAC"/>
    <w:rsid w:val="00B35CA0"/>
    <w:rsid w:val="00B41413"/>
    <w:rsid w:val="00B45905"/>
    <w:rsid w:val="00B47912"/>
    <w:rsid w:val="00B52824"/>
    <w:rsid w:val="00B52ADF"/>
    <w:rsid w:val="00B532FF"/>
    <w:rsid w:val="00B53A79"/>
    <w:rsid w:val="00B53D9D"/>
    <w:rsid w:val="00B54DE8"/>
    <w:rsid w:val="00B54E54"/>
    <w:rsid w:val="00B6150F"/>
    <w:rsid w:val="00B615DB"/>
    <w:rsid w:val="00B6461D"/>
    <w:rsid w:val="00B6479C"/>
    <w:rsid w:val="00B657AF"/>
    <w:rsid w:val="00B67561"/>
    <w:rsid w:val="00B67673"/>
    <w:rsid w:val="00B70EA0"/>
    <w:rsid w:val="00B72448"/>
    <w:rsid w:val="00B724A4"/>
    <w:rsid w:val="00B73BED"/>
    <w:rsid w:val="00B76623"/>
    <w:rsid w:val="00B80870"/>
    <w:rsid w:val="00B80BA0"/>
    <w:rsid w:val="00B8108C"/>
    <w:rsid w:val="00B83185"/>
    <w:rsid w:val="00B84930"/>
    <w:rsid w:val="00B8564D"/>
    <w:rsid w:val="00B92583"/>
    <w:rsid w:val="00B9271F"/>
    <w:rsid w:val="00B938FF"/>
    <w:rsid w:val="00B95E38"/>
    <w:rsid w:val="00BA0770"/>
    <w:rsid w:val="00BA2245"/>
    <w:rsid w:val="00BA562E"/>
    <w:rsid w:val="00BB0A1C"/>
    <w:rsid w:val="00BB0AFB"/>
    <w:rsid w:val="00BB1803"/>
    <w:rsid w:val="00BB6A89"/>
    <w:rsid w:val="00BB7969"/>
    <w:rsid w:val="00BC4EF9"/>
    <w:rsid w:val="00BC6583"/>
    <w:rsid w:val="00BC6DC3"/>
    <w:rsid w:val="00BC761B"/>
    <w:rsid w:val="00BC7846"/>
    <w:rsid w:val="00BC7B43"/>
    <w:rsid w:val="00BC7E8F"/>
    <w:rsid w:val="00BD2825"/>
    <w:rsid w:val="00BD5EC9"/>
    <w:rsid w:val="00BD6ED4"/>
    <w:rsid w:val="00BE09F1"/>
    <w:rsid w:val="00BE4D3C"/>
    <w:rsid w:val="00BE4D80"/>
    <w:rsid w:val="00BE5F1D"/>
    <w:rsid w:val="00BE7C98"/>
    <w:rsid w:val="00BF1432"/>
    <w:rsid w:val="00BF2425"/>
    <w:rsid w:val="00BF2AE2"/>
    <w:rsid w:val="00BF77EE"/>
    <w:rsid w:val="00BF7AB5"/>
    <w:rsid w:val="00C00346"/>
    <w:rsid w:val="00C03024"/>
    <w:rsid w:val="00C03A60"/>
    <w:rsid w:val="00C04BAB"/>
    <w:rsid w:val="00C04F38"/>
    <w:rsid w:val="00C06106"/>
    <w:rsid w:val="00C07A70"/>
    <w:rsid w:val="00C07E44"/>
    <w:rsid w:val="00C151F6"/>
    <w:rsid w:val="00C15587"/>
    <w:rsid w:val="00C22664"/>
    <w:rsid w:val="00C23372"/>
    <w:rsid w:val="00C25B24"/>
    <w:rsid w:val="00C25B6E"/>
    <w:rsid w:val="00C260B0"/>
    <w:rsid w:val="00C2701A"/>
    <w:rsid w:val="00C30618"/>
    <w:rsid w:val="00C30B8E"/>
    <w:rsid w:val="00C3100D"/>
    <w:rsid w:val="00C33E6E"/>
    <w:rsid w:val="00C3413F"/>
    <w:rsid w:val="00C36E0A"/>
    <w:rsid w:val="00C3758B"/>
    <w:rsid w:val="00C40681"/>
    <w:rsid w:val="00C440A0"/>
    <w:rsid w:val="00C450D5"/>
    <w:rsid w:val="00C4515B"/>
    <w:rsid w:val="00C453ED"/>
    <w:rsid w:val="00C475BF"/>
    <w:rsid w:val="00C504FA"/>
    <w:rsid w:val="00C508D6"/>
    <w:rsid w:val="00C5229D"/>
    <w:rsid w:val="00C544CA"/>
    <w:rsid w:val="00C55D7B"/>
    <w:rsid w:val="00C55F9B"/>
    <w:rsid w:val="00C5663D"/>
    <w:rsid w:val="00C57BE6"/>
    <w:rsid w:val="00C62C47"/>
    <w:rsid w:val="00C713E8"/>
    <w:rsid w:val="00C732D6"/>
    <w:rsid w:val="00C73860"/>
    <w:rsid w:val="00C74F13"/>
    <w:rsid w:val="00C75F67"/>
    <w:rsid w:val="00C811AB"/>
    <w:rsid w:val="00C81797"/>
    <w:rsid w:val="00C8204E"/>
    <w:rsid w:val="00C8287D"/>
    <w:rsid w:val="00C83654"/>
    <w:rsid w:val="00C83D97"/>
    <w:rsid w:val="00C83E28"/>
    <w:rsid w:val="00C846E6"/>
    <w:rsid w:val="00C84F4A"/>
    <w:rsid w:val="00C853AA"/>
    <w:rsid w:val="00C85D6E"/>
    <w:rsid w:val="00C87288"/>
    <w:rsid w:val="00C92ADE"/>
    <w:rsid w:val="00C95AD2"/>
    <w:rsid w:val="00C97354"/>
    <w:rsid w:val="00CA085C"/>
    <w:rsid w:val="00CA1314"/>
    <w:rsid w:val="00CA1F50"/>
    <w:rsid w:val="00CA255A"/>
    <w:rsid w:val="00CA3B66"/>
    <w:rsid w:val="00CA52A5"/>
    <w:rsid w:val="00CA6672"/>
    <w:rsid w:val="00CA6C91"/>
    <w:rsid w:val="00CA7187"/>
    <w:rsid w:val="00CB3127"/>
    <w:rsid w:val="00CB7EDD"/>
    <w:rsid w:val="00CC07C9"/>
    <w:rsid w:val="00CC49D2"/>
    <w:rsid w:val="00CC62FC"/>
    <w:rsid w:val="00CC6B25"/>
    <w:rsid w:val="00CC6D39"/>
    <w:rsid w:val="00CD0056"/>
    <w:rsid w:val="00CD0C6D"/>
    <w:rsid w:val="00CD36C5"/>
    <w:rsid w:val="00CD3EE5"/>
    <w:rsid w:val="00CD4617"/>
    <w:rsid w:val="00CD6B16"/>
    <w:rsid w:val="00CE08F6"/>
    <w:rsid w:val="00CE0942"/>
    <w:rsid w:val="00CE1173"/>
    <w:rsid w:val="00CE33E5"/>
    <w:rsid w:val="00CE6D27"/>
    <w:rsid w:val="00CE6FF0"/>
    <w:rsid w:val="00CF012F"/>
    <w:rsid w:val="00CF01CB"/>
    <w:rsid w:val="00CF12B2"/>
    <w:rsid w:val="00CF3234"/>
    <w:rsid w:val="00CF4032"/>
    <w:rsid w:val="00CF565F"/>
    <w:rsid w:val="00CF5C00"/>
    <w:rsid w:val="00CF6122"/>
    <w:rsid w:val="00D027D0"/>
    <w:rsid w:val="00D033F6"/>
    <w:rsid w:val="00D03809"/>
    <w:rsid w:val="00D05F1E"/>
    <w:rsid w:val="00D068C9"/>
    <w:rsid w:val="00D10BA3"/>
    <w:rsid w:val="00D11945"/>
    <w:rsid w:val="00D216B6"/>
    <w:rsid w:val="00D21B55"/>
    <w:rsid w:val="00D244AD"/>
    <w:rsid w:val="00D24907"/>
    <w:rsid w:val="00D25464"/>
    <w:rsid w:val="00D254A4"/>
    <w:rsid w:val="00D27158"/>
    <w:rsid w:val="00D27D6A"/>
    <w:rsid w:val="00D30DBF"/>
    <w:rsid w:val="00D331B1"/>
    <w:rsid w:val="00D33953"/>
    <w:rsid w:val="00D415B3"/>
    <w:rsid w:val="00D434FC"/>
    <w:rsid w:val="00D43B4B"/>
    <w:rsid w:val="00D4431E"/>
    <w:rsid w:val="00D454DD"/>
    <w:rsid w:val="00D460FE"/>
    <w:rsid w:val="00D465ED"/>
    <w:rsid w:val="00D46C4F"/>
    <w:rsid w:val="00D47529"/>
    <w:rsid w:val="00D500A7"/>
    <w:rsid w:val="00D501AE"/>
    <w:rsid w:val="00D503B6"/>
    <w:rsid w:val="00D50524"/>
    <w:rsid w:val="00D5242B"/>
    <w:rsid w:val="00D5386E"/>
    <w:rsid w:val="00D53D6D"/>
    <w:rsid w:val="00D55FC4"/>
    <w:rsid w:val="00D564F8"/>
    <w:rsid w:val="00D5681A"/>
    <w:rsid w:val="00D575A7"/>
    <w:rsid w:val="00D6104F"/>
    <w:rsid w:val="00D62DE0"/>
    <w:rsid w:val="00D63E23"/>
    <w:rsid w:val="00D66699"/>
    <w:rsid w:val="00D7218D"/>
    <w:rsid w:val="00D7234B"/>
    <w:rsid w:val="00D7235E"/>
    <w:rsid w:val="00D7282E"/>
    <w:rsid w:val="00D73A68"/>
    <w:rsid w:val="00D75BEA"/>
    <w:rsid w:val="00D75C14"/>
    <w:rsid w:val="00D76C28"/>
    <w:rsid w:val="00D818D2"/>
    <w:rsid w:val="00D8236E"/>
    <w:rsid w:val="00D823AA"/>
    <w:rsid w:val="00D84C61"/>
    <w:rsid w:val="00D85A07"/>
    <w:rsid w:val="00D8645F"/>
    <w:rsid w:val="00D90F09"/>
    <w:rsid w:val="00D9364D"/>
    <w:rsid w:val="00D940EB"/>
    <w:rsid w:val="00D95E69"/>
    <w:rsid w:val="00D961E1"/>
    <w:rsid w:val="00D97038"/>
    <w:rsid w:val="00DA196E"/>
    <w:rsid w:val="00DA369C"/>
    <w:rsid w:val="00DA40FA"/>
    <w:rsid w:val="00DA60B0"/>
    <w:rsid w:val="00DA7776"/>
    <w:rsid w:val="00DB02FA"/>
    <w:rsid w:val="00DB0F8E"/>
    <w:rsid w:val="00DB2577"/>
    <w:rsid w:val="00DB3A5C"/>
    <w:rsid w:val="00DB506B"/>
    <w:rsid w:val="00DB55D4"/>
    <w:rsid w:val="00DC0822"/>
    <w:rsid w:val="00DC0E00"/>
    <w:rsid w:val="00DC1E7B"/>
    <w:rsid w:val="00DC4009"/>
    <w:rsid w:val="00DC5371"/>
    <w:rsid w:val="00DC65E5"/>
    <w:rsid w:val="00DC6F6A"/>
    <w:rsid w:val="00DD0509"/>
    <w:rsid w:val="00DD1B9A"/>
    <w:rsid w:val="00DD1F4E"/>
    <w:rsid w:val="00DD23D6"/>
    <w:rsid w:val="00DD6F5F"/>
    <w:rsid w:val="00DE153A"/>
    <w:rsid w:val="00DE2A0C"/>
    <w:rsid w:val="00DE389D"/>
    <w:rsid w:val="00DE4196"/>
    <w:rsid w:val="00DE4DFB"/>
    <w:rsid w:val="00DE4EC5"/>
    <w:rsid w:val="00DE5F5C"/>
    <w:rsid w:val="00DE6AEE"/>
    <w:rsid w:val="00DE6C67"/>
    <w:rsid w:val="00DE7B4B"/>
    <w:rsid w:val="00DF0013"/>
    <w:rsid w:val="00DF1519"/>
    <w:rsid w:val="00DF2EF6"/>
    <w:rsid w:val="00DF455E"/>
    <w:rsid w:val="00DF6497"/>
    <w:rsid w:val="00E02F72"/>
    <w:rsid w:val="00E05748"/>
    <w:rsid w:val="00E10699"/>
    <w:rsid w:val="00E13D61"/>
    <w:rsid w:val="00E1444F"/>
    <w:rsid w:val="00E21873"/>
    <w:rsid w:val="00E244C4"/>
    <w:rsid w:val="00E24D69"/>
    <w:rsid w:val="00E26AF4"/>
    <w:rsid w:val="00E26C75"/>
    <w:rsid w:val="00E3186E"/>
    <w:rsid w:val="00E32806"/>
    <w:rsid w:val="00E3293E"/>
    <w:rsid w:val="00E3389E"/>
    <w:rsid w:val="00E34C54"/>
    <w:rsid w:val="00E35265"/>
    <w:rsid w:val="00E4005C"/>
    <w:rsid w:val="00E42CDF"/>
    <w:rsid w:val="00E43510"/>
    <w:rsid w:val="00E43722"/>
    <w:rsid w:val="00E4423F"/>
    <w:rsid w:val="00E44EB5"/>
    <w:rsid w:val="00E45AC9"/>
    <w:rsid w:val="00E51F28"/>
    <w:rsid w:val="00E544EE"/>
    <w:rsid w:val="00E55235"/>
    <w:rsid w:val="00E5725B"/>
    <w:rsid w:val="00E62036"/>
    <w:rsid w:val="00E64499"/>
    <w:rsid w:val="00E64F3B"/>
    <w:rsid w:val="00E70F71"/>
    <w:rsid w:val="00E722E9"/>
    <w:rsid w:val="00E724D1"/>
    <w:rsid w:val="00E73771"/>
    <w:rsid w:val="00E753F6"/>
    <w:rsid w:val="00E7579F"/>
    <w:rsid w:val="00E76D22"/>
    <w:rsid w:val="00E76F82"/>
    <w:rsid w:val="00E77BD2"/>
    <w:rsid w:val="00E81FEA"/>
    <w:rsid w:val="00E822B8"/>
    <w:rsid w:val="00E8346F"/>
    <w:rsid w:val="00E8431A"/>
    <w:rsid w:val="00E84E52"/>
    <w:rsid w:val="00E86C52"/>
    <w:rsid w:val="00E86E58"/>
    <w:rsid w:val="00E90249"/>
    <w:rsid w:val="00E92706"/>
    <w:rsid w:val="00E9315E"/>
    <w:rsid w:val="00E94F75"/>
    <w:rsid w:val="00EA1346"/>
    <w:rsid w:val="00EA20A1"/>
    <w:rsid w:val="00EA4544"/>
    <w:rsid w:val="00EA4F8A"/>
    <w:rsid w:val="00EA557E"/>
    <w:rsid w:val="00EA6934"/>
    <w:rsid w:val="00EA6F5E"/>
    <w:rsid w:val="00EA78A0"/>
    <w:rsid w:val="00EB212B"/>
    <w:rsid w:val="00EB25C3"/>
    <w:rsid w:val="00EB2ADA"/>
    <w:rsid w:val="00EB6010"/>
    <w:rsid w:val="00EB7A07"/>
    <w:rsid w:val="00EC26D8"/>
    <w:rsid w:val="00EC32FE"/>
    <w:rsid w:val="00EC4679"/>
    <w:rsid w:val="00EC7B2E"/>
    <w:rsid w:val="00EC7DE2"/>
    <w:rsid w:val="00ED0264"/>
    <w:rsid w:val="00ED0453"/>
    <w:rsid w:val="00ED10E8"/>
    <w:rsid w:val="00ED4F29"/>
    <w:rsid w:val="00ED619D"/>
    <w:rsid w:val="00ED6B87"/>
    <w:rsid w:val="00ED79D1"/>
    <w:rsid w:val="00ED7B08"/>
    <w:rsid w:val="00EE07A5"/>
    <w:rsid w:val="00EE1C0E"/>
    <w:rsid w:val="00EE1E09"/>
    <w:rsid w:val="00EE2053"/>
    <w:rsid w:val="00EE4F3C"/>
    <w:rsid w:val="00EE56F3"/>
    <w:rsid w:val="00EE6100"/>
    <w:rsid w:val="00EE667C"/>
    <w:rsid w:val="00EF0113"/>
    <w:rsid w:val="00EF104D"/>
    <w:rsid w:val="00EF2FA8"/>
    <w:rsid w:val="00EF655B"/>
    <w:rsid w:val="00F0073C"/>
    <w:rsid w:val="00F01BE2"/>
    <w:rsid w:val="00F01F5F"/>
    <w:rsid w:val="00F029C1"/>
    <w:rsid w:val="00F1040E"/>
    <w:rsid w:val="00F10F87"/>
    <w:rsid w:val="00F1129F"/>
    <w:rsid w:val="00F135F5"/>
    <w:rsid w:val="00F14FE7"/>
    <w:rsid w:val="00F1730B"/>
    <w:rsid w:val="00F22C1A"/>
    <w:rsid w:val="00F24B9A"/>
    <w:rsid w:val="00F26DB8"/>
    <w:rsid w:val="00F27D5C"/>
    <w:rsid w:val="00F30916"/>
    <w:rsid w:val="00F32803"/>
    <w:rsid w:val="00F330C9"/>
    <w:rsid w:val="00F33EB3"/>
    <w:rsid w:val="00F353A8"/>
    <w:rsid w:val="00F36393"/>
    <w:rsid w:val="00F369CB"/>
    <w:rsid w:val="00F36D34"/>
    <w:rsid w:val="00F41685"/>
    <w:rsid w:val="00F41853"/>
    <w:rsid w:val="00F426F5"/>
    <w:rsid w:val="00F42C64"/>
    <w:rsid w:val="00F46F5B"/>
    <w:rsid w:val="00F50C10"/>
    <w:rsid w:val="00F5171B"/>
    <w:rsid w:val="00F51842"/>
    <w:rsid w:val="00F54DCB"/>
    <w:rsid w:val="00F56A15"/>
    <w:rsid w:val="00F643AC"/>
    <w:rsid w:val="00F664BC"/>
    <w:rsid w:val="00F77298"/>
    <w:rsid w:val="00F804B6"/>
    <w:rsid w:val="00F8120C"/>
    <w:rsid w:val="00F8187C"/>
    <w:rsid w:val="00F81FF0"/>
    <w:rsid w:val="00F83C48"/>
    <w:rsid w:val="00F85943"/>
    <w:rsid w:val="00F85F5B"/>
    <w:rsid w:val="00F86C11"/>
    <w:rsid w:val="00F87E79"/>
    <w:rsid w:val="00F904D8"/>
    <w:rsid w:val="00F90701"/>
    <w:rsid w:val="00F9318C"/>
    <w:rsid w:val="00F94EAE"/>
    <w:rsid w:val="00F95884"/>
    <w:rsid w:val="00F95B62"/>
    <w:rsid w:val="00FA03A1"/>
    <w:rsid w:val="00FB72C7"/>
    <w:rsid w:val="00FB7B44"/>
    <w:rsid w:val="00FC0B7C"/>
    <w:rsid w:val="00FC0C6A"/>
    <w:rsid w:val="00FC1F72"/>
    <w:rsid w:val="00FC274D"/>
    <w:rsid w:val="00FC2DEB"/>
    <w:rsid w:val="00FC4056"/>
    <w:rsid w:val="00FC4875"/>
    <w:rsid w:val="00FC5B16"/>
    <w:rsid w:val="00FC6756"/>
    <w:rsid w:val="00FD0037"/>
    <w:rsid w:val="00FD289A"/>
    <w:rsid w:val="00FD3696"/>
    <w:rsid w:val="00FD4844"/>
    <w:rsid w:val="00FD4F37"/>
    <w:rsid w:val="00FD5EFA"/>
    <w:rsid w:val="00FD78AF"/>
    <w:rsid w:val="00FE1377"/>
    <w:rsid w:val="00FE4BFA"/>
    <w:rsid w:val="00FF1007"/>
    <w:rsid w:val="00FF27D9"/>
    <w:rsid w:val="00FF7D75"/>
    <w:rsid w:val="00FF7D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187C"/>
    <w:pPr>
      <w:jc w:val="right"/>
    </w:pPr>
    <w:rPr>
      <w:sz w:val="28"/>
      <w:szCs w:val="28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7262D"/>
    <w:pPr>
      <w:keepNext/>
      <w:jc w:val="center"/>
      <w:outlineLvl w:val="0"/>
    </w:pPr>
    <w:rPr>
      <w:rFonts w:eastAsia="Times New Roman"/>
      <w:sz w:val="32"/>
      <w:szCs w:val="32"/>
      <w:lang w:eastAsia="ru-RU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7262D"/>
    <w:pPr>
      <w:keepNext/>
      <w:jc w:val="center"/>
      <w:outlineLvl w:val="1"/>
    </w:pPr>
    <w:rPr>
      <w:rFonts w:eastAsia="Times New Roman"/>
      <w:b/>
      <w:bCs/>
      <w:sz w:val="32"/>
      <w:szCs w:val="32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7262D"/>
    <w:rPr>
      <w:rFonts w:eastAsia="Times New Roman"/>
      <w:sz w:val="32"/>
      <w:szCs w:val="32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97262D"/>
    <w:rPr>
      <w:rFonts w:eastAsia="Times New Roman"/>
      <w:b/>
      <w:bCs/>
      <w:sz w:val="32"/>
      <w:szCs w:val="32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3268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26885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99"/>
    <w:qFormat/>
    <w:rsid w:val="0053568B"/>
    <w:pPr>
      <w:framePr w:w="5776" w:h="1261" w:hSpace="141" w:wrap="auto" w:vAnchor="text" w:hAnchor="page" w:x="1720" w:y="491"/>
      <w:ind w:firstLine="567"/>
      <w:jc w:val="left"/>
    </w:pPr>
    <w:rPr>
      <w:rFonts w:eastAsia="Times New Roman"/>
      <w:sz w:val="24"/>
      <w:szCs w:val="24"/>
      <w:lang w:eastAsia="ru-RU"/>
    </w:rPr>
  </w:style>
  <w:style w:type="paragraph" w:customStyle="1" w:styleId="1">
    <w:name w:val="Стиль1"/>
    <w:basedOn w:val="Normal"/>
    <w:uiPriority w:val="99"/>
    <w:rsid w:val="0053568B"/>
    <w:pPr>
      <w:spacing w:line="360" w:lineRule="auto"/>
      <w:jc w:val="center"/>
    </w:pPr>
    <w:rPr>
      <w:rFonts w:eastAsia="Times New Roman"/>
      <w:b/>
      <w:bCs/>
      <w:caps/>
      <w:sz w:val="32"/>
      <w:szCs w:val="32"/>
      <w:lang w:eastAsia="ru-RU"/>
    </w:rPr>
  </w:style>
  <w:style w:type="paragraph" w:styleId="BodyText2">
    <w:name w:val="Body Text 2"/>
    <w:basedOn w:val="Normal"/>
    <w:link w:val="BodyText2Char"/>
    <w:uiPriority w:val="99"/>
    <w:rsid w:val="004E180D"/>
    <w:pPr>
      <w:spacing w:before="222"/>
      <w:jc w:val="both"/>
    </w:pPr>
    <w:rPr>
      <w:rFonts w:ascii="Arial" w:eastAsia="Times New Roman" w:hAnsi="Arial" w:cs="Arial"/>
      <w:lang w:val="en-US" w:eastAsia="ru-RU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4E180D"/>
    <w:rPr>
      <w:rFonts w:ascii="Arial" w:hAnsi="Arial" w:cs="Arial"/>
      <w:snapToGrid w:val="0"/>
      <w:sz w:val="20"/>
      <w:szCs w:val="20"/>
      <w:lang w:val="en-US" w:eastAsia="ru-RU"/>
    </w:rPr>
  </w:style>
  <w:style w:type="paragraph" w:styleId="ListParagraph">
    <w:name w:val="List Paragraph"/>
    <w:basedOn w:val="Normal"/>
    <w:uiPriority w:val="99"/>
    <w:qFormat/>
    <w:rsid w:val="00704E94"/>
    <w:pPr>
      <w:ind w:left="720"/>
    </w:pPr>
  </w:style>
  <w:style w:type="paragraph" w:customStyle="1" w:styleId="1CStyle11">
    <w:name w:val="1CStyle11"/>
    <w:uiPriority w:val="99"/>
    <w:rsid w:val="001D6545"/>
    <w:pPr>
      <w:spacing w:after="160" w:line="259" w:lineRule="auto"/>
      <w:jc w:val="center"/>
    </w:pPr>
    <w:rPr>
      <w:rFonts w:ascii="Arial" w:hAnsi="Arial" w:cs="Arial"/>
      <w:sz w:val="18"/>
      <w:szCs w:val="18"/>
    </w:rPr>
  </w:style>
  <w:style w:type="paragraph" w:customStyle="1" w:styleId="1CStyle4">
    <w:name w:val="1CStyle4"/>
    <w:uiPriority w:val="99"/>
    <w:rsid w:val="001D6545"/>
    <w:pPr>
      <w:spacing w:after="160" w:line="259" w:lineRule="auto"/>
      <w:jc w:val="right"/>
    </w:pPr>
    <w:rPr>
      <w:rFonts w:ascii="Arial" w:hAnsi="Arial" w:cs="Arial"/>
      <w:sz w:val="18"/>
      <w:szCs w:val="18"/>
    </w:rPr>
  </w:style>
  <w:style w:type="paragraph" w:customStyle="1" w:styleId="1CStyle6">
    <w:name w:val="1CStyle6"/>
    <w:uiPriority w:val="99"/>
    <w:rsid w:val="001D6545"/>
    <w:pPr>
      <w:wordWrap w:val="0"/>
      <w:spacing w:after="160" w:line="259" w:lineRule="auto"/>
      <w:jc w:val="center"/>
    </w:pPr>
    <w:rPr>
      <w:rFonts w:ascii="Arial" w:hAnsi="Arial" w:cs="Arial"/>
      <w:sz w:val="18"/>
      <w:szCs w:val="18"/>
    </w:rPr>
  </w:style>
  <w:style w:type="paragraph" w:customStyle="1" w:styleId="1CStyle13">
    <w:name w:val="1CStyle13"/>
    <w:uiPriority w:val="99"/>
    <w:rsid w:val="001D6545"/>
    <w:pPr>
      <w:wordWrap w:val="0"/>
      <w:spacing w:after="160" w:line="259" w:lineRule="auto"/>
      <w:jc w:val="center"/>
    </w:pPr>
    <w:rPr>
      <w:rFonts w:ascii="Arial" w:hAnsi="Arial" w:cs="Arial"/>
      <w:sz w:val="18"/>
      <w:szCs w:val="18"/>
    </w:rPr>
  </w:style>
  <w:style w:type="paragraph" w:customStyle="1" w:styleId="1CStyle31">
    <w:name w:val="1CStyle31"/>
    <w:uiPriority w:val="99"/>
    <w:rsid w:val="001D6545"/>
    <w:pPr>
      <w:spacing w:after="160" w:line="259" w:lineRule="auto"/>
      <w:jc w:val="center"/>
    </w:pPr>
    <w:rPr>
      <w:rFonts w:ascii="Calibri" w:hAnsi="Calibri" w:cs="Calibri"/>
    </w:rPr>
  </w:style>
  <w:style w:type="paragraph" w:customStyle="1" w:styleId="1CStyle23">
    <w:name w:val="1CStyle23"/>
    <w:uiPriority w:val="99"/>
    <w:rsid w:val="001D6545"/>
    <w:pPr>
      <w:spacing w:after="160" w:line="259" w:lineRule="auto"/>
      <w:jc w:val="center"/>
    </w:pPr>
    <w:rPr>
      <w:rFonts w:ascii="Arial" w:hAnsi="Arial" w:cs="Arial"/>
      <w:i/>
      <w:iCs/>
      <w:sz w:val="18"/>
      <w:szCs w:val="18"/>
    </w:rPr>
  </w:style>
  <w:style w:type="paragraph" w:customStyle="1" w:styleId="1CStyle28">
    <w:name w:val="1CStyle28"/>
    <w:uiPriority w:val="99"/>
    <w:rsid w:val="001D6545"/>
    <w:pPr>
      <w:spacing w:after="160" w:line="259" w:lineRule="auto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1CStyle37">
    <w:name w:val="1CStyle37"/>
    <w:uiPriority w:val="99"/>
    <w:rsid w:val="001D6545"/>
    <w:pPr>
      <w:spacing w:after="160" w:line="259" w:lineRule="auto"/>
      <w:jc w:val="center"/>
    </w:pPr>
    <w:rPr>
      <w:rFonts w:ascii="Arial" w:hAnsi="Arial" w:cs="Arial"/>
      <w:i/>
      <w:iCs/>
      <w:sz w:val="18"/>
      <w:szCs w:val="18"/>
    </w:rPr>
  </w:style>
  <w:style w:type="paragraph" w:customStyle="1" w:styleId="1CStyle19">
    <w:name w:val="1CStyle19"/>
    <w:uiPriority w:val="99"/>
    <w:rsid w:val="001D6545"/>
    <w:pPr>
      <w:spacing w:after="160" w:line="259" w:lineRule="auto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1CStyle33">
    <w:name w:val="1CStyle33"/>
    <w:uiPriority w:val="99"/>
    <w:rsid w:val="001D6545"/>
    <w:pPr>
      <w:wordWrap w:val="0"/>
      <w:spacing w:after="160" w:line="259" w:lineRule="auto"/>
      <w:jc w:val="center"/>
    </w:pPr>
    <w:rPr>
      <w:rFonts w:ascii="Calibri" w:hAnsi="Calibri" w:cs="Calibri"/>
    </w:rPr>
  </w:style>
  <w:style w:type="paragraph" w:customStyle="1" w:styleId="1CStyle20">
    <w:name w:val="1CStyle20"/>
    <w:uiPriority w:val="99"/>
    <w:rsid w:val="001D6545"/>
    <w:pPr>
      <w:wordWrap w:val="0"/>
      <w:spacing w:after="160" w:line="259" w:lineRule="auto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1CStyle24">
    <w:name w:val="1CStyle24"/>
    <w:uiPriority w:val="99"/>
    <w:rsid w:val="001D6545"/>
    <w:pPr>
      <w:wordWrap w:val="0"/>
      <w:spacing w:after="160" w:line="259" w:lineRule="auto"/>
      <w:jc w:val="center"/>
    </w:pPr>
    <w:rPr>
      <w:rFonts w:ascii="Arial" w:hAnsi="Arial" w:cs="Arial"/>
      <w:i/>
      <w:iCs/>
      <w:sz w:val="18"/>
      <w:szCs w:val="18"/>
    </w:rPr>
  </w:style>
  <w:style w:type="paragraph" w:customStyle="1" w:styleId="1CStyle29">
    <w:name w:val="1CStyle29"/>
    <w:uiPriority w:val="99"/>
    <w:rsid w:val="001D6545"/>
    <w:pPr>
      <w:wordWrap w:val="0"/>
      <w:spacing w:after="160" w:line="259" w:lineRule="auto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1CStyle38">
    <w:name w:val="1CStyle38"/>
    <w:uiPriority w:val="99"/>
    <w:rsid w:val="001D6545"/>
    <w:pPr>
      <w:wordWrap w:val="0"/>
      <w:spacing w:after="160" w:line="259" w:lineRule="auto"/>
      <w:jc w:val="center"/>
    </w:pPr>
    <w:rPr>
      <w:rFonts w:ascii="Arial" w:hAnsi="Arial" w:cs="Arial"/>
      <w:i/>
      <w:iCs/>
      <w:sz w:val="18"/>
      <w:szCs w:val="18"/>
    </w:rPr>
  </w:style>
  <w:style w:type="paragraph" w:customStyle="1" w:styleId="1CStyle32">
    <w:name w:val="1CStyle32"/>
    <w:uiPriority w:val="99"/>
    <w:rsid w:val="001D6545"/>
    <w:pPr>
      <w:wordWrap w:val="0"/>
      <w:spacing w:after="160" w:line="259" w:lineRule="auto"/>
      <w:jc w:val="center"/>
    </w:pPr>
    <w:rPr>
      <w:rFonts w:ascii="Calibri" w:hAnsi="Calibri" w:cs="Calibri"/>
    </w:rPr>
  </w:style>
  <w:style w:type="paragraph" w:customStyle="1" w:styleId="1CStyle16">
    <w:name w:val="1CStyle16"/>
    <w:uiPriority w:val="99"/>
    <w:rsid w:val="001D6545"/>
    <w:pPr>
      <w:spacing w:after="160" w:line="259" w:lineRule="auto"/>
      <w:jc w:val="center"/>
    </w:pPr>
    <w:rPr>
      <w:rFonts w:ascii="Arial" w:hAnsi="Arial" w:cs="Arial"/>
      <w:sz w:val="18"/>
      <w:szCs w:val="18"/>
    </w:rPr>
  </w:style>
  <w:style w:type="paragraph" w:customStyle="1" w:styleId="1CStyle14">
    <w:name w:val="1CStyle14"/>
    <w:uiPriority w:val="99"/>
    <w:rsid w:val="001D6545"/>
    <w:pPr>
      <w:spacing w:after="160" w:line="259" w:lineRule="auto"/>
      <w:jc w:val="center"/>
    </w:pPr>
    <w:rPr>
      <w:rFonts w:ascii="Arial" w:hAnsi="Arial" w:cs="Arial"/>
      <w:sz w:val="18"/>
      <w:szCs w:val="18"/>
    </w:rPr>
  </w:style>
  <w:style w:type="paragraph" w:customStyle="1" w:styleId="1CStyle15">
    <w:name w:val="1CStyle15"/>
    <w:uiPriority w:val="99"/>
    <w:rsid w:val="001D6545"/>
    <w:pPr>
      <w:spacing w:after="160" w:line="259" w:lineRule="auto"/>
      <w:jc w:val="center"/>
    </w:pPr>
    <w:rPr>
      <w:rFonts w:ascii="Arial" w:hAnsi="Arial" w:cs="Arial"/>
      <w:sz w:val="18"/>
      <w:szCs w:val="18"/>
    </w:rPr>
  </w:style>
  <w:style w:type="paragraph" w:customStyle="1" w:styleId="1CStyle17">
    <w:name w:val="1CStyle17"/>
    <w:uiPriority w:val="99"/>
    <w:rsid w:val="001D6545"/>
    <w:pPr>
      <w:spacing w:after="160" w:line="259" w:lineRule="auto"/>
      <w:jc w:val="center"/>
    </w:pPr>
    <w:rPr>
      <w:rFonts w:ascii="Arial" w:hAnsi="Arial" w:cs="Arial"/>
      <w:sz w:val="18"/>
      <w:szCs w:val="18"/>
    </w:rPr>
  </w:style>
  <w:style w:type="paragraph" w:customStyle="1" w:styleId="1CStyle9">
    <w:name w:val="1CStyle9"/>
    <w:uiPriority w:val="99"/>
    <w:rsid w:val="001D6545"/>
    <w:pPr>
      <w:spacing w:after="160" w:line="259" w:lineRule="auto"/>
      <w:jc w:val="center"/>
    </w:pPr>
    <w:rPr>
      <w:rFonts w:ascii="Arial" w:hAnsi="Arial" w:cs="Arial"/>
      <w:sz w:val="18"/>
      <w:szCs w:val="18"/>
    </w:rPr>
  </w:style>
  <w:style w:type="paragraph" w:customStyle="1" w:styleId="1CStyle5">
    <w:name w:val="1CStyle5"/>
    <w:uiPriority w:val="99"/>
    <w:rsid w:val="001D6545"/>
    <w:pPr>
      <w:spacing w:after="160" w:line="259" w:lineRule="auto"/>
      <w:jc w:val="center"/>
    </w:pPr>
    <w:rPr>
      <w:rFonts w:ascii="Arial" w:hAnsi="Arial" w:cs="Arial"/>
      <w:sz w:val="18"/>
      <w:szCs w:val="18"/>
    </w:rPr>
  </w:style>
  <w:style w:type="paragraph" w:customStyle="1" w:styleId="1CStyle27">
    <w:name w:val="1CStyle27"/>
    <w:uiPriority w:val="99"/>
    <w:rsid w:val="001D6545"/>
    <w:pPr>
      <w:spacing w:after="160" w:line="259" w:lineRule="auto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1CStyle40">
    <w:name w:val="1CStyle40"/>
    <w:uiPriority w:val="99"/>
    <w:rsid w:val="001D6545"/>
    <w:pPr>
      <w:spacing w:after="160" w:line="259" w:lineRule="auto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1CStyle36">
    <w:name w:val="1CStyle36"/>
    <w:uiPriority w:val="99"/>
    <w:rsid w:val="001D6545"/>
    <w:pPr>
      <w:spacing w:after="160" w:line="259" w:lineRule="auto"/>
      <w:jc w:val="center"/>
    </w:pPr>
    <w:rPr>
      <w:rFonts w:ascii="Arial" w:hAnsi="Arial" w:cs="Arial"/>
      <w:i/>
      <w:iCs/>
      <w:sz w:val="18"/>
      <w:szCs w:val="18"/>
    </w:rPr>
  </w:style>
  <w:style w:type="paragraph" w:customStyle="1" w:styleId="1CStyle22">
    <w:name w:val="1CStyle22"/>
    <w:uiPriority w:val="99"/>
    <w:rsid w:val="001D6545"/>
    <w:pPr>
      <w:spacing w:after="160" w:line="259" w:lineRule="auto"/>
      <w:jc w:val="center"/>
    </w:pPr>
    <w:rPr>
      <w:rFonts w:ascii="Arial" w:hAnsi="Arial" w:cs="Arial"/>
      <w:i/>
      <w:iCs/>
      <w:sz w:val="18"/>
      <w:szCs w:val="18"/>
    </w:rPr>
  </w:style>
  <w:style w:type="paragraph" w:customStyle="1" w:styleId="1CStyle26">
    <w:name w:val="1CStyle26"/>
    <w:uiPriority w:val="99"/>
    <w:rsid w:val="001D6545"/>
    <w:pPr>
      <w:spacing w:after="160" w:line="259" w:lineRule="auto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1CStyle35">
    <w:name w:val="1CStyle35"/>
    <w:uiPriority w:val="99"/>
    <w:rsid w:val="001D6545"/>
    <w:pPr>
      <w:spacing w:after="160" w:line="259" w:lineRule="auto"/>
      <w:jc w:val="center"/>
    </w:pPr>
    <w:rPr>
      <w:rFonts w:ascii="Arial" w:hAnsi="Arial" w:cs="Arial"/>
      <w:i/>
      <w:iCs/>
      <w:sz w:val="18"/>
      <w:szCs w:val="18"/>
    </w:rPr>
  </w:style>
  <w:style w:type="paragraph" w:customStyle="1" w:styleId="1CStyle34">
    <w:name w:val="1CStyle34"/>
    <w:uiPriority w:val="99"/>
    <w:rsid w:val="001D6545"/>
    <w:pPr>
      <w:wordWrap w:val="0"/>
      <w:spacing w:after="160" w:line="259" w:lineRule="auto"/>
      <w:jc w:val="right"/>
    </w:pPr>
    <w:rPr>
      <w:rFonts w:ascii="Calibri" w:hAnsi="Calibri" w:cs="Calibri"/>
    </w:rPr>
  </w:style>
  <w:style w:type="paragraph" w:customStyle="1" w:styleId="1CStyle21">
    <w:name w:val="1CStyle21"/>
    <w:uiPriority w:val="99"/>
    <w:rsid w:val="001D6545"/>
    <w:pPr>
      <w:wordWrap w:val="0"/>
      <w:spacing w:after="160" w:line="259" w:lineRule="auto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1CStyle41">
    <w:name w:val="1CStyle41"/>
    <w:uiPriority w:val="99"/>
    <w:rsid w:val="001D6545"/>
    <w:pPr>
      <w:wordWrap w:val="0"/>
      <w:spacing w:after="160" w:line="259" w:lineRule="auto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1CStyle25">
    <w:name w:val="1CStyle25"/>
    <w:uiPriority w:val="99"/>
    <w:rsid w:val="001D6545"/>
    <w:pPr>
      <w:wordWrap w:val="0"/>
      <w:spacing w:after="160" w:line="259" w:lineRule="auto"/>
      <w:jc w:val="right"/>
    </w:pPr>
    <w:rPr>
      <w:rFonts w:ascii="Arial" w:hAnsi="Arial" w:cs="Arial"/>
      <w:i/>
      <w:iCs/>
      <w:sz w:val="18"/>
      <w:szCs w:val="18"/>
    </w:rPr>
  </w:style>
  <w:style w:type="paragraph" w:customStyle="1" w:styleId="1CStyle30">
    <w:name w:val="1CStyle30"/>
    <w:uiPriority w:val="99"/>
    <w:rsid w:val="001D6545"/>
    <w:pPr>
      <w:wordWrap w:val="0"/>
      <w:spacing w:after="160" w:line="259" w:lineRule="auto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1CStyle39">
    <w:name w:val="1CStyle39"/>
    <w:uiPriority w:val="99"/>
    <w:rsid w:val="001D6545"/>
    <w:pPr>
      <w:wordWrap w:val="0"/>
      <w:spacing w:after="160" w:line="259" w:lineRule="auto"/>
      <w:jc w:val="right"/>
    </w:pPr>
    <w:rPr>
      <w:rFonts w:ascii="Arial" w:hAnsi="Arial" w:cs="Arial"/>
      <w:i/>
      <w:iCs/>
      <w:sz w:val="18"/>
      <w:szCs w:val="18"/>
    </w:rPr>
  </w:style>
  <w:style w:type="paragraph" w:customStyle="1" w:styleId="1CStyle-1">
    <w:name w:val="1CStyle-1"/>
    <w:uiPriority w:val="99"/>
    <w:rsid w:val="001D6545"/>
    <w:pPr>
      <w:spacing w:after="160" w:line="259" w:lineRule="auto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1CStyle12">
    <w:name w:val="1CStyle12"/>
    <w:uiPriority w:val="99"/>
    <w:rsid w:val="001D6545"/>
    <w:pPr>
      <w:wordWrap w:val="0"/>
      <w:spacing w:after="160" w:line="259" w:lineRule="auto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1CStyle8">
    <w:name w:val="1CStyle8"/>
    <w:uiPriority w:val="99"/>
    <w:rsid w:val="001D6545"/>
    <w:pPr>
      <w:spacing w:after="160" w:line="259" w:lineRule="auto"/>
      <w:jc w:val="center"/>
    </w:pPr>
    <w:rPr>
      <w:rFonts w:ascii="Arial" w:hAnsi="Arial" w:cs="Arial"/>
      <w:sz w:val="18"/>
      <w:szCs w:val="18"/>
    </w:rPr>
  </w:style>
  <w:style w:type="paragraph" w:customStyle="1" w:styleId="1CStyle10">
    <w:name w:val="1CStyle10"/>
    <w:uiPriority w:val="99"/>
    <w:rsid w:val="001D6545"/>
    <w:pPr>
      <w:spacing w:after="160" w:line="259" w:lineRule="auto"/>
      <w:jc w:val="center"/>
    </w:pPr>
    <w:rPr>
      <w:rFonts w:ascii="Arial" w:hAnsi="Arial" w:cs="Arial"/>
      <w:sz w:val="18"/>
      <w:szCs w:val="18"/>
    </w:rPr>
  </w:style>
  <w:style w:type="paragraph" w:customStyle="1" w:styleId="1CStyle18">
    <w:name w:val="1CStyle18"/>
    <w:uiPriority w:val="99"/>
    <w:rsid w:val="001D6545"/>
    <w:pPr>
      <w:spacing w:after="160" w:line="259" w:lineRule="auto"/>
      <w:jc w:val="right"/>
    </w:pPr>
    <w:rPr>
      <w:rFonts w:ascii="Arial" w:hAnsi="Arial" w:cs="Arial"/>
      <w:b/>
      <w:bCs/>
      <w:sz w:val="18"/>
      <w:szCs w:val="18"/>
    </w:rPr>
  </w:style>
  <w:style w:type="table" w:customStyle="1" w:styleId="TableStyle0">
    <w:name w:val="TableStyle0"/>
    <w:uiPriority w:val="99"/>
    <w:rsid w:val="001D6545"/>
    <w:rPr>
      <w:rFonts w:ascii="Arial" w:hAnsi="Arial" w:cs="Arial"/>
      <w:sz w:val="16"/>
      <w:szCs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uiPriority w:val="99"/>
    <w:rsid w:val="001D6545"/>
    <w:rPr>
      <w:rFonts w:ascii="Arial" w:hAnsi="Arial" w:cs="Arial"/>
      <w:sz w:val="16"/>
      <w:szCs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uiPriority w:val="99"/>
    <w:rsid w:val="001D6545"/>
    <w:rPr>
      <w:rFonts w:ascii="Arial" w:hAnsi="Arial" w:cs="Arial"/>
      <w:sz w:val="16"/>
      <w:szCs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uiPriority w:val="99"/>
    <w:rsid w:val="001D6545"/>
    <w:rPr>
      <w:rFonts w:ascii="Arial" w:hAnsi="Arial" w:cs="Arial"/>
      <w:sz w:val="16"/>
      <w:szCs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CStyle72">
    <w:name w:val="1CStyle72"/>
    <w:uiPriority w:val="99"/>
    <w:rsid w:val="001D6545"/>
    <w:pPr>
      <w:spacing w:after="160" w:line="259" w:lineRule="auto"/>
      <w:jc w:val="center"/>
    </w:pPr>
    <w:rPr>
      <w:sz w:val="16"/>
      <w:szCs w:val="16"/>
    </w:rPr>
  </w:style>
  <w:style w:type="paragraph" w:customStyle="1" w:styleId="1CStyle64">
    <w:name w:val="1CStyle64"/>
    <w:uiPriority w:val="99"/>
    <w:rsid w:val="001D6545"/>
    <w:pPr>
      <w:spacing w:after="160" w:line="259" w:lineRule="auto"/>
      <w:jc w:val="center"/>
    </w:pPr>
    <w:rPr>
      <w:sz w:val="16"/>
      <w:szCs w:val="16"/>
    </w:rPr>
  </w:style>
  <w:style w:type="paragraph" w:customStyle="1" w:styleId="1CStyle67">
    <w:name w:val="1CStyle67"/>
    <w:uiPriority w:val="99"/>
    <w:rsid w:val="001D6545"/>
    <w:pPr>
      <w:spacing w:after="160" w:line="259" w:lineRule="auto"/>
      <w:jc w:val="center"/>
    </w:pPr>
    <w:rPr>
      <w:sz w:val="16"/>
      <w:szCs w:val="16"/>
    </w:rPr>
  </w:style>
  <w:style w:type="paragraph" w:customStyle="1" w:styleId="1CStyle66">
    <w:name w:val="1CStyle66"/>
    <w:uiPriority w:val="99"/>
    <w:rsid w:val="001D6545"/>
    <w:pPr>
      <w:spacing w:after="160" w:line="259" w:lineRule="auto"/>
      <w:jc w:val="center"/>
    </w:pPr>
    <w:rPr>
      <w:sz w:val="16"/>
      <w:szCs w:val="16"/>
    </w:rPr>
  </w:style>
  <w:style w:type="paragraph" w:customStyle="1" w:styleId="1CStyle74">
    <w:name w:val="1CStyle74"/>
    <w:uiPriority w:val="99"/>
    <w:rsid w:val="001D6545"/>
    <w:pPr>
      <w:spacing w:after="160" w:line="259" w:lineRule="auto"/>
      <w:jc w:val="center"/>
    </w:pPr>
    <w:rPr>
      <w:sz w:val="16"/>
      <w:szCs w:val="16"/>
    </w:rPr>
  </w:style>
  <w:style w:type="paragraph" w:customStyle="1" w:styleId="1CStyle63">
    <w:name w:val="1CStyle63"/>
    <w:uiPriority w:val="99"/>
    <w:rsid w:val="001D6545"/>
    <w:pPr>
      <w:spacing w:after="160" w:line="259" w:lineRule="auto"/>
      <w:jc w:val="center"/>
    </w:pPr>
    <w:rPr>
      <w:sz w:val="16"/>
      <w:szCs w:val="16"/>
    </w:rPr>
  </w:style>
  <w:style w:type="paragraph" w:customStyle="1" w:styleId="1CStyle69">
    <w:name w:val="1CStyle69"/>
    <w:uiPriority w:val="99"/>
    <w:rsid w:val="001D6545"/>
    <w:pPr>
      <w:spacing w:after="160" w:line="259" w:lineRule="auto"/>
      <w:jc w:val="center"/>
    </w:pPr>
    <w:rPr>
      <w:sz w:val="16"/>
      <w:szCs w:val="16"/>
    </w:rPr>
  </w:style>
  <w:style w:type="paragraph" w:customStyle="1" w:styleId="1CStyle62">
    <w:name w:val="1CStyle62"/>
    <w:uiPriority w:val="99"/>
    <w:rsid w:val="001D6545"/>
    <w:pPr>
      <w:spacing w:after="160" w:line="259" w:lineRule="auto"/>
      <w:jc w:val="center"/>
    </w:pPr>
    <w:rPr>
      <w:sz w:val="16"/>
      <w:szCs w:val="16"/>
    </w:rPr>
  </w:style>
  <w:style w:type="paragraph" w:customStyle="1" w:styleId="1CStyle71">
    <w:name w:val="1CStyle71"/>
    <w:uiPriority w:val="99"/>
    <w:rsid w:val="001D6545"/>
    <w:pPr>
      <w:spacing w:after="160" w:line="259" w:lineRule="auto"/>
      <w:jc w:val="center"/>
    </w:pPr>
    <w:rPr>
      <w:sz w:val="16"/>
      <w:szCs w:val="16"/>
    </w:rPr>
  </w:style>
  <w:style w:type="paragraph" w:customStyle="1" w:styleId="1CStyle68">
    <w:name w:val="1CStyle68"/>
    <w:uiPriority w:val="99"/>
    <w:rsid w:val="001D6545"/>
    <w:pPr>
      <w:spacing w:after="160" w:line="259" w:lineRule="auto"/>
      <w:jc w:val="center"/>
    </w:pPr>
    <w:rPr>
      <w:sz w:val="16"/>
      <w:szCs w:val="16"/>
    </w:rPr>
  </w:style>
  <w:style w:type="paragraph" w:customStyle="1" w:styleId="1CStyle61">
    <w:name w:val="1CStyle61"/>
    <w:uiPriority w:val="99"/>
    <w:rsid w:val="001D6545"/>
    <w:pPr>
      <w:spacing w:after="160" w:line="259" w:lineRule="auto"/>
      <w:jc w:val="center"/>
    </w:pPr>
    <w:rPr>
      <w:sz w:val="16"/>
      <w:szCs w:val="16"/>
    </w:rPr>
  </w:style>
  <w:style w:type="paragraph" w:customStyle="1" w:styleId="1CStyle65">
    <w:name w:val="1CStyle65"/>
    <w:uiPriority w:val="99"/>
    <w:rsid w:val="001D6545"/>
    <w:pPr>
      <w:spacing w:after="160" w:line="259" w:lineRule="auto"/>
      <w:jc w:val="center"/>
    </w:pPr>
    <w:rPr>
      <w:sz w:val="16"/>
      <w:szCs w:val="16"/>
    </w:rPr>
  </w:style>
  <w:style w:type="paragraph" w:customStyle="1" w:styleId="1CStyle73">
    <w:name w:val="1CStyle73"/>
    <w:uiPriority w:val="99"/>
    <w:rsid w:val="001D6545"/>
    <w:pPr>
      <w:spacing w:after="160" w:line="259" w:lineRule="auto"/>
      <w:jc w:val="center"/>
    </w:pPr>
    <w:rPr>
      <w:sz w:val="16"/>
      <w:szCs w:val="16"/>
    </w:rPr>
  </w:style>
  <w:style w:type="paragraph" w:customStyle="1" w:styleId="1CStyle70">
    <w:name w:val="1CStyle70"/>
    <w:uiPriority w:val="99"/>
    <w:rsid w:val="001D6545"/>
    <w:pPr>
      <w:spacing w:after="160" w:line="259" w:lineRule="auto"/>
      <w:jc w:val="center"/>
    </w:pPr>
    <w:rPr>
      <w:sz w:val="16"/>
      <w:szCs w:val="16"/>
    </w:rPr>
  </w:style>
  <w:style w:type="paragraph" w:customStyle="1" w:styleId="1CStyle50">
    <w:name w:val="1CStyle50"/>
    <w:uiPriority w:val="99"/>
    <w:rsid w:val="001D6545"/>
    <w:pPr>
      <w:spacing w:after="160" w:line="259" w:lineRule="auto"/>
      <w:jc w:val="center"/>
    </w:pPr>
    <w:rPr>
      <w:rFonts w:ascii="Calibri" w:hAnsi="Calibri" w:cs="Calibri"/>
    </w:rPr>
  </w:style>
  <w:style w:type="paragraph" w:customStyle="1" w:styleId="1CStyle7">
    <w:name w:val="1CStyle7"/>
    <w:uiPriority w:val="99"/>
    <w:rsid w:val="001D6545"/>
    <w:pPr>
      <w:spacing w:after="160" w:line="259" w:lineRule="auto"/>
      <w:jc w:val="center"/>
    </w:pPr>
    <w:rPr>
      <w:rFonts w:ascii="Arial" w:hAnsi="Arial" w:cs="Arial"/>
      <w:b/>
      <w:bCs/>
    </w:rPr>
  </w:style>
  <w:style w:type="paragraph" w:customStyle="1" w:styleId="1CStyle42">
    <w:name w:val="1CStyle42"/>
    <w:uiPriority w:val="99"/>
    <w:rsid w:val="001D6545"/>
    <w:pPr>
      <w:wordWrap w:val="0"/>
      <w:spacing w:after="160" w:line="259" w:lineRule="auto"/>
      <w:jc w:val="center"/>
    </w:pPr>
    <w:rPr>
      <w:rFonts w:ascii="Arial" w:hAnsi="Arial" w:cs="Arial"/>
      <w:sz w:val="18"/>
      <w:szCs w:val="18"/>
    </w:rPr>
  </w:style>
  <w:style w:type="paragraph" w:customStyle="1" w:styleId="1CStyle57">
    <w:name w:val="1CStyle57"/>
    <w:uiPriority w:val="99"/>
    <w:rsid w:val="001D6545"/>
    <w:pPr>
      <w:wordWrap w:val="0"/>
      <w:spacing w:after="160" w:line="259" w:lineRule="auto"/>
      <w:jc w:val="center"/>
    </w:pPr>
    <w:rPr>
      <w:rFonts w:ascii="Calibri" w:hAnsi="Calibri" w:cs="Calibri"/>
    </w:rPr>
  </w:style>
  <w:style w:type="paragraph" w:customStyle="1" w:styleId="1CStyle52">
    <w:name w:val="1CStyle52"/>
    <w:uiPriority w:val="99"/>
    <w:rsid w:val="001D6545"/>
    <w:pPr>
      <w:wordWrap w:val="0"/>
      <w:spacing w:after="160" w:line="259" w:lineRule="auto"/>
      <w:jc w:val="center"/>
    </w:pPr>
    <w:rPr>
      <w:rFonts w:ascii="Calibri" w:hAnsi="Calibri" w:cs="Calibri"/>
    </w:rPr>
  </w:style>
  <w:style w:type="paragraph" w:customStyle="1" w:styleId="1CStyle53">
    <w:name w:val="1CStyle53"/>
    <w:uiPriority w:val="99"/>
    <w:rsid w:val="001D6545"/>
    <w:pPr>
      <w:wordWrap w:val="0"/>
      <w:spacing w:after="160" w:line="259" w:lineRule="auto"/>
      <w:jc w:val="center"/>
    </w:pPr>
    <w:rPr>
      <w:rFonts w:ascii="Calibri" w:hAnsi="Calibri" w:cs="Calibri"/>
    </w:rPr>
  </w:style>
  <w:style w:type="paragraph" w:customStyle="1" w:styleId="1CStyle56">
    <w:name w:val="1CStyle56"/>
    <w:uiPriority w:val="99"/>
    <w:rsid w:val="001D6545"/>
    <w:pPr>
      <w:wordWrap w:val="0"/>
      <w:spacing w:after="160" w:line="259" w:lineRule="auto"/>
      <w:jc w:val="center"/>
    </w:pPr>
    <w:rPr>
      <w:rFonts w:ascii="Calibri" w:hAnsi="Calibri" w:cs="Calibri"/>
    </w:rPr>
  </w:style>
  <w:style w:type="paragraph" w:customStyle="1" w:styleId="1CStyle54">
    <w:name w:val="1CStyle54"/>
    <w:uiPriority w:val="99"/>
    <w:rsid w:val="001D6545"/>
    <w:pPr>
      <w:wordWrap w:val="0"/>
      <w:spacing w:after="160" w:line="259" w:lineRule="auto"/>
      <w:jc w:val="center"/>
    </w:pPr>
    <w:rPr>
      <w:rFonts w:ascii="Calibri" w:hAnsi="Calibri" w:cs="Calibri"/>
    </w:rPr>
  </w:style>
  <w:style w:type="paragraph" w:customStyle="1" w:styleId="1CStyle55">
    <w:name w:val="1CStyle55"/>
    <w:uiPriority w:val="99"/>
    <w:rsid w:val="001D6545"/>
    <w:pPr>
      <w:wordWrap w:val="0"/>
      <w:spacing w:after="160" w:line="259" w:lineRule="auto"/>
      <w:jc w:val="center"/>
    </w:pPr>
    <w:rPr>
      <w:rFonts w:ascii="Calibri" w:hAnsi="Calibri" w:cs="Calibri"/>
    </w:rPr>
  </w:style>
  <w:style w:type="paragraph" w:customStyle="1" w:styleId="1CStyle51">
    <w:name w:val="1CStyle51"/>
    <w:uiPriority w:val="99"/>
    <w:rsid w:val="001D6545"/>
    <w:pPr>
      <w:wordWrap w:val="0"/>
      <w:spacing w:after="160" w:line="259" w:lineRule="auto"/>
      <w:jc w:val="center"/>
    </w:pPr>
    <w:rPr>
      <w:rFonts w:ascii="Calibri" w:hAnsi="Calibri" w:cs="Calibri"/>
    </w:rPr>
  </w:style>
  <w:style w:type="paragraph" w:customStyle="1" w:styleId="1CStyle43">
    <w:name w:val="1CStyle43"/>
    <w:uiPriority w:val="99"/>
    <w:rsid w:val="001D6545"/>
    <w:pPr>
      <w:wordWrap w:val="0"/>
      <w:spacing w:after="160" w:line="259" w:lineRule="auto"/>
      <w:jc w:val="center"/>
    </w:pPr>
    <w:rPr>
      <w:rFonts w:ascii="Arial" w:hAnsi="Arial" w:cs="Arial"/>
      <w:sz w:val="18"/>
      <w:szCs w:val="18"/>
    </w:rPr>
  </w:style>
  <w:style w:type="paragraph" w:customStyle="1" w:styleId="1CStyle44">
    <w:name w:val="1CStyle44"/>
    <w:uiPriority w:val="99"/>
    <w:rsid w:val="001D6545"/>
    <w:pPr>
      <w:wordWrap w:val="0"/>
      <w:spacing w:after="160" w:line="259" w:lineRule="auto"/>
      <w:jc w:val="center"/>
    </w:pPr>
    <w:rPr>
      <w:rFonts w:ascii="Arial" w:hAnsi="Arial" w:cs="Arial"/>
      <w:sz w:val="18"/>
      <w:szCs w:val="18"/>
    </w:rPr>
  </w:style>
  <w:style w:type="paragraph" w:customStyle="1" w:styleId="1CStyle48">
    <w:name w:val="1CStyle48"/>
    <w:uiPriority w:val="99"/>
    <w:rsid w:val="001D6545"/>
    <w:pPr>
      <w:wordWrap w:val="0"/>
      <w:spacing w:after="160" w:line="259" w:lineRule="auto"/>
      <w:jc w:val="center"/>
    </w:pPr>
    <w:rPr>
      <w:rFonts w:ascii="Arial" w:hAnsi="Arial" w:cs="Arial"/>
      <w:sz w:val="18"/>
      <w:szCs w:val="18"/>
    </w:rPr>
  </w:style>
  <w:style w:type="paragraph" w:customStyle="1" w:styleId="1CStyle45">
    <w:name w:val="1CStyle45"/>
    <w:uiPriority w:val="99"/>
    <w:rsid w:val="001D6545"/>
    <w:pPr>
      <w:wordWrap w:val="0"/>
      <w:spacing w:after="160" w:line="259" w:lineRule="auto"/>
      <w:jc w:val="center"/>
    </w:pPr>
    <w:rPr>
      <w:rFonts w:ascii="Arial" w:hAnsi="Arial" w:cs="Arial"/>
      <w:sz w:val="18"/>
      <w:szCs w:val="18"/>
    </w:rPr>
  </w:style>
  <w:style w:type="paragraph" w:customStyle="1" w:styleId="1CStyle47">
    <w:name w:val="1CStyle47"/>
    <w:uiPriority w:val="99"/>
    <w:rsid w:val="001D6545"/>
    <w:pPr>
      <w:wordWrap w:val="0"/>
      <w:spacing w:after="160" w:line="259" w:lineRule="auto"/>
      <w:jc w:val="center"/>
    </w:pPr>
    <w:rPr>
      <w:rFonts w:ascii="Arial" w:hAnsi="Arial" w:cs="Arial"/>
      <w:sz w:val="18"/>
      <w:szCs w:val="18"/>
    </w:rPr>
  </w:style>
  <w:style w:type="paragraph" w:customStyle="1" w:styleId="1CStyle46">
    <w:name w:val="1CStyle46"/>
    <w:uiPriority w:val="99"/>
    <w:rsid w:val="001D6545"/>
    <w:pPr>
      <w:wordWrap w:val="0"/>
      <w:spacing w:after="160" w:line="259" w:lineRule="auto"/>
      <w:jc w:val="center"/>
    </w:pPr>
    <w:rPr>
      <w:rFonts w:ascii="Arial" w:hAnsi="Arial" w:cs="Arial"/>
      <w:sz w:val="18"/>
      <w:szCs w:val="18"/>
    </w:rPr>
  </w:style>
  <w:style w:type="paragraph" w:customStyle="1" w:styleId="1CStyle0">
    <w:name w:val="1CStyle0"/>
    <w:uiPriority w:val="99"/>
    <w:rsid w:val="001D6545"/>
    <w:pPr>
      <w:spacing w:after="160" w:line="259" w:lineRule="auto"/>
      <w:jc w:val="center"/>
    </w:pPr>
    <w:rPr>
      <w:rFonts w:ascii="Arial" w:hAnsi="Arial" w:cs="Arial"/>
      <w:sz w:val="18"/>
      <w:szCs w:val="18"/>
    </w:rPr>
  </w:style>
  <w:style w:type="paragraph" w:customStyle="1" w:styleId="1CStyle1">
    <w:name w:val="1CStyle1"/>
    <w:uiPriority w:val="99"/>
    <w:rsid w:val="001D6545"/>
    <w:pPr>
      <w:spacing w:after="160" w:line="259" w:lineRule="auto"/>
      <w:jc w:val="center"/>
    </w:pPr>
    <w:rPr>
      <w:rFonts w:ascii="Arial" w:hAnsi="Arial" w:cs="Arial"/>
      <w:sz w:val="18"/>
      <w:szCs w:val="18"/>
    </w:rPr>
  </w:style>
  <w:style w:type="paragraph" w:customStyle="1" w:styleId="1CStyle2">
    <w:name w:val="1CStyle2"/>
    <w:uiPriority w:val="99"/>
    <w:rsid w:val="001D6545"/>
    <w:pPr>
      <w:spacing w:after="160" w:line="259" w:lineRule="auto"/>
      <w:jc w:val="center"/>
    </w:pPr>
    <w:rPr>
      <w:rFonts w:ascii="Arial" w:hAnsi="Arial" w:cs="Arial"/>
      <w:sz w:val="18"/>
      <w:szCs w:val="18"/>
    </w:rPr>
  </w:style>
  <w:style w:type="paragraph" w:customStyle="1" w:styleId="1CStyle3">
    <w:name w:val="1CStyle3"/>
    <w:uiPriority w:val="99"/>
    <w:rsid w:val="001D6545"/>
    <w:pPr>
      <w:spacing w:after="160" w:line="259" w:lineRule="auto"/>
      <w:jc w:val="center"/>
    </w:pPr>
    <w:rPr>
      <w:rFonts w:ascii="Arial" w:hAnsi="Arial" w:cs="Arial"/>
      <w:sz w:val="18"/>
      <w:szCs w:val="18"/>
    </w:rPr>
  </w:style>
  <w:style w:type="paragraph" w:customStyle="1" w:styleId="1CStyle59">
    <w:name w:val="1CStyle59"/>
    <w:uiPriority w:val="99"/>
    <w:rsid w:val="001D6545"/>
    <w:pPr>
      <w:spacing w:after="160" w:line="259" w:lineRule="auto"/>
      <w:jc w:val="right"/>
    </w:pPr>
    <w:rPr>
      <w:rFonts w:ascii="Arial" w:hAnsi="Arial" w:cs="Arial"/>
      <w:b/>
      <w:bCs/>
      <w:sz w:val="24"/>
      <w:szCs w:val="24"/>
    </w:rPr>
  </w:style>
  <w:style w:type="paragraph" w:customStyle="1" w:styleId="1CStyle75">
    <w:name w:val="1CStyle75"/>
    <w:uiPriority w:val="99"/>
    <w:rsid w:val="001D6545"/>
    <w:pPr>
      <w:spacing w:after="160" w:line="259" w:lineRule="auto"/>
      <w:jc w:val="center"/>
    </w:pPr>
    <w:rPr>
      <w:sz w:val="16"/>
      <w:szCs w:val="16"/>
    </w:rPr>
  </w:style>
  <w:style w:type="paragraph" w:customStyle="1" w:styleId="1CStyle58">
    <w:name w:val="1CStyle58"/>
    <w:uiPriority w:val="99"/>
    <w:rsid w:val="001D6545"/>
    <w:pPr>
      <w:wordWrap w:val="0"/>
      <w:spacing w:after="160" w:line="259" w:lineRule="auto"/>
      <w:jc w:val="right"/>
    </w:pPr>
    <w:rPr>
      <w:rFonts w:ascii="Calibri" w:hAnsi="Calibri" w:cs="Calibri"/>
    </w:rPr>
  </w:style>
  <w:style w:type="paragraph" w:customStyle="1" w:styleId="1CStyle60">
    <w:name w:val="1CStyle60"/>
    <w:uiPriority w:val="99"/>
    <w:rsid w:val="001D6545"/>
    <w:pPr>
      <w:wordWrap w:val="0"/>
      <w:spacing w:after="160" w:line="259" w:lineRule="auto"/>
      <w:jc w:val="right"/>
    </w:pPr>
    <w:rPr>
      <w:rFonts w:ascii="Arial" w:hAnsi="Arial" w:cs="Arial"/>
      <w:b/>
      <w:bCs/>
      <w:sz w:val="24"/>
      <w:szCs w:val="24"/>
    </w:rPr>
  </w:style>
  <w:style w:type="paragraph" w:customStyle="1" w:styleId="1CStyle49">
    <w:name w:val="1CStyle49"/>
    <w:uiPriority w:val="99"/>
    <w:rsid w:val="001D6545"/>
    <w:pPr>
      <w:wordWrap w:val="0"/>
      <w:spacing w:after="160" w:line="259" w:lineRule="auto"/>
      <w:jc w:val="right"/>
    </w:pPr>
    <w:rPr>
      <w:rFonts w:ascii="Arial" w:hAnsi="Arial" w:cs="Arial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6917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9700</TotalTime>
  <Pages>20</Pages>
  <Words>6942</Words>
  <Characters>-32766</Characters>
  <Application>Microsoft Office Outlook</Application>
  <DocSecurity>0</DocSecurity>
  <Lines>0</Lines>
  <Paragraphs>0</Paragraphs>
  <ScaleCrop>false</ScaleCrop>
  <Company>ХМО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Владелец</cp:lastModifiedBy>
  <cp:revision>109</cp:revision>
  <cp:lastPrinted>2014-09-27T01:39:00Z</cp:lastPrinted>
  <dcterms:created xsi:type="dcterms:W3CDTF">2012-05-23T23:27:00Z</dcterms:created>
  <dcterms:modified xsi:type="dcterms:W3CDTF">2014-10-03T03:53:00Z</dcterms:modified>
</cp:coreProperties>
</file>