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3C4" w:rsidRDefault="009E43C4" w:rsidP="0097262D">
      <w:pPr>
        <w:jc w:val="center"/>
        <w:rPr>
          <w:sz w:val="32"/>
          <w:szCs w:val="32"/>
        </w:rPr>
      </w:pPr>
    </w:p>
    <w:p w:rsidR="009E43C4" w:rsidRDefault="009E43C4" w:rsidP="0097262D">
      <w:pPr>
        <w:jc w:val="center"/>
        <w:rPr>
          <w:sz w:val="32"/>
          <w:szCs w:val="32"/>
        </w:rPr>
      </w:pPr>
    </w:p>
    <w:p w:rsidR="009E43C4" w:rsidRPr="003D4399" w:rsidRDefault="009E43C4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7" o:title=""/>
          </v:shape>
        </w:pict>
      </w:r>
      <w:r>
        <w:br w:type="textWrapping" w:clear="all"/>
      </w:r>
      <w:r w:rsidRPr="003D4399">
        <w:rPr>
          <w:spacing w:val="20"/>
        </w:rPr>
        <w:t>РОССИЙСКАЯ ФЕДЕРАЦИЯ</w:t>
      </w:r>
    </w:p>
    <w:p w:rsidR="009E43C4" w:rsidRPr="003D4399" w:rsidRDefault="009E43C4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9E43C4" w:rsidRPr="003D4399" w:rsidRDefault="009E43C4" w:rsidP="00F264D4">
      <w:pPr>
        <w:pStyle w:val="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9E43C4" w:rsidRPr="003D4399" w:rsidRDefault="009E43C4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9E43C4" w:rsidRDefault="009E43C4" w:rsidP="00F264D4">
      <w:pPr>
        <w:pStyle w:val="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9E43C4" w:rsidRPr="00200FAF" w:rsidRDefault="009E43C4" w:rsidP="009363DD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9E43C4" w:rsidRPr="005233E2" w:rsidRDefault="009E43C4" w:rsidP="00DC7247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  <w:u w:val="single"/>
        </w:rPr>
      </w:pPr>
      <w:r w:rsidRPr="005233E2">
        <w:rPr>
          <w:sz w:val="28"/>
          <w:szCs w:val="28"/>
          <w:u w:val="single"/>
        </w:rPr>
        <w:t>От18.12.2014 г</w:t>
      </w:r>
      <w:r>
        <w:rPr>
          <w:sz w:val="28"/>
          <w:szCs w:val="28"/>
        </w:rPr>
        <w:t>.</w:t>
      </w:r>
      <w:r w:rsidRPr="00AA45E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 w:rsidRPr="00AA45E7">
        <w:rPr>
          <w:sz w:val="28"/>
          <w:szCs w:val="28"/>
        </w:rPr>
        <w:tab/>
      </w:r>
      <w:r w:rsidRPr="00AA45E7">
        <w:rPr>
          <w:sz w:val="28"/>
          <w:szCs w:val="28"/>
        </w:rPr>
        <w:tab/>
      </w:r>
      <w:r w:rsidRPr="00AA45E7">
        <w:rPr>
          <w:sz w:val="28"/>
          <w:szCs w:val="28"/>
        </w:rPr>
        <w:tab/>
        <w:t xml:space="preserve">       </w:t>
      </w:r>
      <w:r w:rsidRPr="005233E2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</w:t>
      </w:r>
      <w:r w:rsidRPr="005233E2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0-143</w:t>
      </w:r>
      <w:r w:rsidRPr="005233E2">
        <w:rPr>
          <w:sz w:val="28"/>
          <w:szCs w:val="28"/>
          <w:u w:val="single"/>
        </w:rPr>
        <w:t>/дсп</w:t>
      </w:r>
    </w:p>
    <w:p w:rsidR="009E43C4" w:rsidRPr="00AA45E7" w:rsidRDefault="009E43C4" w:rsidP="00DC7247">
      <w:pPr>
        <w:jc w:val="both"/>
        <w:rPr>
          <w:sz w:val="20"/>
          <w:szCs w:val="20"/>
        </w:rPr>
      </w:pPr>
      <w:r w:rsidRPr="00AA45E7">
        <w:t xml:space="preserve">      </w:t>
      </w:r>
      <w:r w:rsidRPr="00AA45E7">
        <w:rPr>
          <w:sz w:val="20"/>
          <w:szCs w:val="20"/>
        </w:rPr>
        <w:t>с.Хомутово</w:t>
      </w:r>
    </w:p>
    <w:p w:rsidR="009E43C4" w:rsidRPr="00200FAF" w:rsidRDefault="009E43C4" w:rsidP="00F264D4">
      <w:pPr>
        <w:jc w:val="both"/>
      </w:pPr>
    </w:p>
    <w:p w:rsidR="009E43C4" w:rsidRPr="00BC3579" w:rsidRDefault="009E43C4" w:rsidP="004D1A81">
      <w:pPr>
        <w:tabs>
          <w:tab w:val="left" w:pos="4962"/>
          <w:tab w:val="left" w:pos="9639"/>
        </w:tabs>
        <w:ind w:right="4959"/>
        <w:jc w:val="left"/>
      </w:pPr>
      <w:r>
        <w:t xml:space="preserve">О внесении изменений в Решение  Думы Хомутовского муниципального образования от 28.03.2012г. №44-200/дсп </w:t>
      </w:r>
    </w:p>
    <w:p w:rsidR="009E43C4" w:rsidRPr="00BC3579" w:rsidRDefault="009E43C4" w:rsidP="00FF0824">
      <w:pPr>
        <w:jc w:val="both"/>
      </w:pPr>
    </w:p>
    <w:p w:rsidR="009E43C4" w:rsidRPr="00BC3579" w:rsidRDefault="009E43C4" w:rsidP="00BA055E">
      <w:pPr>
        <w:jc w:val="both"/>
      </w:pPr>
      <w:r w:rsidRPr="00BC3579">
        <w:t xml:space="preserve">        </w:t>
      </w:r>
      <w:r>
        <w:t>В целях повышения открытости и доступности предоставления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р</w:t>
      </w:r>
      <w:r w:rsidRPr="00BC3579">
        <w:t xml:space="preserve">уководствуясь </w:t>
      </w:r>
      <w:r>
        <w:t xml:space="preserve">п. 1, 3 </w:t>
      </w:r>
      <w:r w:rsidRPr="00BC3579">
        <w:t>ст.</w:t>
      </w:r>
      <w:r>
        <w:t xml:space="preserve"> 9</w:t>
      </w:r>
      <w:r w:rsidRPr="00BC3579">
        <w:t xml:space="preserve"> Федерального закона </w:t>
      </w:r>
      <w:r>
        <w:t>от 27.07.2010 г. №210-ФЗ «Об организации предоставления государственных и муниципальных услуг», Федеральным законом  от 06.10.2003</w:t>
      </w:r>
      <w:r w:rsidRPr="00BC3579">
        <w:t xml:space="preserve">г. №131-ФЗ «Об общих принципах организации местного самоуправления в Российской Федерации», </w:t>
      </w:r>
      <w:r>
        <w:t xml:space="preserve">принимая во внимание протокол заседания подкомиссии по повышению качества государственных и муниципальных услуг Управления стратегического развития министерства экономического развития Иркутской области № 7 от 12.09.2014 г., </w:t>
      </w:r>
      <w:r w:rsidRPr="00BC3579">
        <w:t>Уставом Хомутовского муниципального образования,  Дума Хомутовского муниципального образования</w:t>
      </w:r>
    </w:p>
    <w:p w:rsidR="009E43C4" w:rsidRPr="00BC3579" w:rsidRDefault="009E43C4" w:rsidP="00FF0824">
      <w:pPr>
        <w:jc w:val="both"/>
      </w:pPr>
    </w:p>
    <w:p w:rsidR="009E43C4" w:rsidRPr="00BC3579" w:rsidRDefault="009E43C4" w:rsidP="000E38D8">
      <w:pPr>
        <w:ind w:firstLine="709"/>
        <w:jc w:val="both"/>
      </w:pPr>
      <w:r w:rsidRPr="00BC3579">
        <w:t>РЕШИЛА:</w:t>
      </w:r>
    </w:p>
    <w:p w:rsidR="009E43C4" w:rsidRDefault="009E43C4" w:rsidP="00050EEE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>
        <w:t>В Решение Думы Хомутовского муниципального образования от 28.03.2012г. №44-200/дсп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порядка определения платы за оказание таких услуг</w:t>
      </w:r>
      <w:r w:rsidRPr="00C538FE">
        <w:t>»</w:t>
      </w:r>
      <w:r>
        <w:t xml:space="preserve"> в</w:t>
      </w:r>
      <w:r w:rsidRPr="00C538FE">
        <w:t>нести следующие изменения:</w:t>
      </w:r>
    </w:p>
    <w:p w:rsidR="009E43C4" w:rsidRPr="00C538FE" w:rsidRDefault="009E43C4" w:rsidP="003B2A81">
      <w:pPr>
        <w:pStyle w:val="ListParagraph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>
        <w:t xml:space="preserve"> Приложение к Решению Думы Хомутовского муниципального образования от 28.03.2012г. №44-200/дсп изменить и изложить в новой редакции (Приложение).</w:t>
      </w:r>
    </w:p>
    <w:p w:rsidR="009E43C4" w:rsidRPr="00200FAF" w:rsidRDefault="009E43C4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FAF">
        <w:t>Опубликовать настоящее решение в установленном законом порядке.</w:t>
      </w:r>
    </w:p>
    <w:p w:rsidR="009E43C4" w:rsidRPr="00200FAF" w:rsidRDefault="009E43C4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FAF">
        <w:t>Контроль по исполнению настоящего решения возложить на постоянную комиссию по бюджету, ценообразованию, социально-экономическому развитию и ресурсообеспечению Думы Хомутовского муниципального образования (Д.Б.Худаков).</w:t>
      </w:r>
    </w:p>
    <w:p w:rsidR="009E43C4" w:rsidRDefault="009E43C4" w:rsidP="00FF0824">
      <w:pPr>
        <w:jc w:val="both"/>
      </w:pPr>
    </w:p>
    <w:p w:rsidR="009E43C4" w:rsidRPr="00200132" w:rsidRDefault="009E43C4" w:rsidP="00FF0824">
      <w:pPr>
        <w:jc w:val="both"/>
      </w:pPr>
    </w:p>
    <w:p w:rsidR="009E43C4" w:rsidRPr="00200132" w:rsidRDefault="009E43C4" w:rsidP="00FF0824">
      <w:pPr>
        <w:jc w:val="both"/>
      </w:pPr>
      <w:r w:rsidRPr="00200132">
        <w:t>Глава Хомутовского</w:t>
      </w:r>
    </w:p>
    <w:p w:rsidR="009E43C4" w:rsidRDefault="009E43C4" w:rsidP="008A1317">
      <w:pPr>
        <w:jc w:val="both"/>
      </w:pPr>
      <w:r w:rsidRPr="00200132">
        <w:t xml:space="preserve">муниципального образования                              </w:t>
      </w:r>
      <w:r>
        <w:t xml:space="preserve">       </w:t>
      </w:r>
      <w:r w:rsidRPr="00200132">
        <w:t xml:space="preserve">                   В.М. Колмаченко</w:t>
      </w: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Pr="008928DD" w:rsidRDefault="009E43C4" w:rsidP="008928DD">
      <w:pPr>
        <w:pStyle w:val="BodyText"/>
        <w:tabs>
          <w:tab w:val="left" w:pos="3270"/>
        </w:tabs>
        <w:jc w:val="right"/>
      </w:pPr>
      <w:r w:rsidRPr="008928DD">
        <w:t>Приложение</w:t>
      </w:r>
    </w:p>
    <w:p w:rsidR="009E43C4" w:rsidRPr="008928DD" w:rsidRDefault="009E43C4" w:rsidP="008928DD">
      <w:pPr>
        <w:pStyle w:val="BodyText"/>
        <w:tabs>
          <w:tab w:val="left" w:pos="3270"/>
        </w:tabs>
        <w:jc w:val="right"/>
      </w:pPr>
      <w:r w:rsidRPr="008928DD">
        <w:t>к Решению Думы Хомутовского</w:t>
      </w:r>
    </w:p>
    <w:p w:rsidR="009E43C4" w:rsidRPr="008928DD" w:rsidRDefault="009E43C4" w:rsidP="008928DD">
      <w:pPr>
        <w:pStyle w:val="BodyText"/>
        <w:tabs>
          <w:tab w:val="left" w:pos="3270"/>
        </w:tabs>
        <w:jc w:val="right"/>
      </w:pPr>
      <w:r w:rsidRPr="008928DD">
        <w:t>муниципального образования</w:t>
      </w:r>
    </w:p>
    <w:p w:rsidR="009E43C4" w:rsidRPr="005233E2" w:rsidRDefault="009E43C4" w:rsidP="003E24C6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jc w:val="right"/>
        <w:rPr>
          <w:sz w:val="28"/>
          <w:szCs w:val="28"/>
          <w:u w:val="single"/>
        </w:rPr>
      </w:pPr>
      <w:r w:rsidRPr="005233E2">
        <w:rPr>
          <w:sz w:val="28"/>
          <w:szCs w:val="28"/>
          <w:u w:val="single"/>
        </w:rPr>
        <w:t>От18.12.2014 г</w:t>
      </w:r>
      <w:r>
        <w:rPr>
          <w:sz w:val="28"/>
          <w:szCs w:val="28"/>
        </w:rPr>
        <w:t>.</w:t>
      </w:r>
      <w:r w:rsidRPr="00AA45E7">
        <w:rPr>
          <w:sz w:val="28"/>
          <w:szCs w:val="28"/>
        </w:rPr>
        <w:t xml:space="preserve"> </w:t>
      </w:r>
      <w:r w:rsidRPr="005233E2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</w:t>
      </w:r>
      <w:r w:rsidRPr="005233E2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0-143</w:t>
      </w:r>
      <w:r w:rsidRPr="005233E2">
        <w:rPr>
          <w:sz w:val="28"/>
          <w:szCs w:val="28"/>
          <w:u w:val="single"/>
        </w:rPr>
        <w:t>/дсп</w:t>
      </w:r>
    </w:p>
    <w:p w:rsidR="009E43C4" w:rsidRDefault="009E43C4" w:rsidP="008928DD">
      <w:pPr>
        <w:pStyle w:val="BodyText"/>
        <w:tabs>
          <w:tab w:val="left" w:pos="3270"/>
        </w:tabs>
        <w:jc w:val="right"/>
      </w:pPr>
    </w:p>
    <w:p w:rsidR="009E43C4" w:rsidRPr="008928DD" w:rsidRDefault="009E43C4" w:rsidP="008928DD">
      <w:pPr>
        <w:pStyle w:val="BodyText"/>
        <w:tabs>
          <w:tab w:val="left" w:pos="3270"/>
        </w:tabs>
        <w:jc w:val="right"/>
      </w:pPr>
    </w:p>
    <w:p w:rsidR="009E43C4" w:rsidRPr="008928DD" w:rsidRDefault="009E43C4" w:rsidP="008928DD">
      <w:pPr>
        <w:pStyle w:val="BodyText"/>
        <w:tabs>
          <w:tab w:val="left" w:pos="3270"/>
        </w:tabs>
        <w:jc w:val="center"/>
      </w:pPr>
      <w:r w:rsidRPr="008928DD">
        <w:t xml:space="preserve">Перечень услуг, которые являются необходимыми и обязательными для предоставления муниципальных услуг </w:t>
      </w:r>
      <w:r>
        <w:t>и предоставляются организациями</w:t>
      </w:r>
      <w:r w:rsidRPr="008928DD">
        <w:t>, участвующими в предоставлении муниципальных услуг</w:t>
      </w: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 w:rsidRPr="004A06C3">
        <w:t>Государственная регистрация юридических лиц и индивидуальных предпринимателей и выдача документов, подтверждающих государственную регистрацию юридических лиц и индивидуальных предпринимателей, выдача справки об отсутствии задолженности по платежам в бюджеты всех уровней и внебюджетные фонды.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Государственная регистрация прав на недвижимое имущество и сделок с ним и выдача документов, подтверждающих государственную регистрацию прав на недвижимое имущество и сделок с ним, информации о зарегистрированных правах, об отсутствии сведений о зарегистрированных правах.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Выдача копии документов, удостоверяющих (устанавливающих) права на недвижимое имущество, если право на такое имущество не зарегистрировано в Едином государственном реестре прав на недвижимое имущество и сделок с ним.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Проведение кадастровых работ и выдача межевого плана,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Государственный кадастровый учет недвижимого имущества и выдача сведений, внесенных в государственный кадастр недвижимости, в том числе в виде кадастровой выписки об объекте недвижимости, кадастрового паспорта объекта недвижимости.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Государственный технический учет и техническая инвентаризация объектов капитального строительства и выдача технического паспорта объекта капитального строительства и выдача технического паспорта объекта капитального строительства, поэтажного плана дома, кадастрового паспорта здания, сооружения, помещения или объекта незавершенного строительства, сведений (документов) об объектах капитального строительства.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Архитектурно-строительное проектирование и подготовка проектной документации.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>
        <w:t>Выполнение топографо-геодезических работ и выдача материалов топографической съемки, материалов инженерно-геологических изысканий.</w:t>
      </w:r>
    </w:p>
    <w:p w:rsidR="009E43C4" w:rsidRDefault="009E43C4" w:rsidP="004A06C3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документа,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  <w:r>
        <w:t>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>
        <w:t>В</w:t>
      </w:r>
      <w:r w:rsidRPr="005202D0">
        <w:t xml:space="preserve">ыдача положительного заключения экспертизы проектной документации объекта капитального строительства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выдача положительного заключения государственной экспертизы проектной документации в случаях, предусмотренных частью 3.4 статьи 49 Градостроительного кодекса Российской Федерации, выдача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 </w:t>
      </w:r>
    </w:p>
    <w:p w:rsidR="009E43C4" w:rsidRPr="005202D0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9E43C4" w:rsidRPr="005202D0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Предоставление 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строительстве;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Предоставление договора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справки о наличии либо отсутствии в собственности заявителя и членов его семьи жилых помещений</w:t>
      </w:r>
      <w:r>
        <w:t>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технического паспорта переустраиваемого и (или) перепланируемого жилого помещения</w:t>
      </w:r>
      <w:r>
        <w:t>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технического паспорта объекта капитального строительства, расположенного на земельном участке</w:t>
      </w:r>
      <w:r>
        <w:t>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технического паспорта занимаемого м</w:t>
      </w:r>
      <w:r>
        <w:t>униципального жилого помещения.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справки, подтверждающей, что ранее право на приватиза</w:t>
      </w:r>
      <w:r>
        <w:t>цию жилья не было использовано.</w:t>
      </w:r>
    </w:p>
    <w:p w:rsidR="009E43C4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справки, содержащей сведения о потребительских качествах и</w:t>
      </w:r>
      <w:r>
        <w:t xml:space="preserve"> общей площади жилого помещения.</w:t>
      </w:r>
    </w:p>
    <w:p w:rsidR="009E43C4" w:rsidRPr="005202D0" w:rsidRDefault="009E43C4" w:rsidP="005202D0">
      <w:pPr>
        <w:pStyle w:val="BodyText"/>
        <w:numPr>
          <w:ilvl w:val="0"/>
          <w:numId w:val="3"/>
        </w:numPr>
        <w:ind w:left="0" w:firstLine="851"/>
        <w:jc w:val="both"/>
      </w:pPr>
      <w:r w:rsidRPr="005202D0">
        <w:t>Выдача технического паспорта объекта недвижимости</w:t>
      </w:r>
      <w:r>
        <w:t>.</w:t>
      </w:r>
    </w:p>
    <w:p w:rsidR="009E43C4" w:rsidRPr="004A06C3" w:rsidRDefault="009E43C4" w:rsidP="004A06C3">
      <w:pPr>
        <w:pStyle w:val="BodyText"/>
        <w:ind w:firstLine="851"/>
        <w:jc w:val="both"/>
      </w:pPr>
    </w:p>
    <w:p w:rsidR="009E43C4" w:rsidRPr="004A06C3" w:rsidRDefault="009E43C4" w:rsidP="004A06C3">
      <w:pPr>
        <w:pStyle w:val="BodyText"/>
        <w:ind w:firstLine="851"/>
        <w:jc w:val="both"/>
      </w:pPr>
    </w:p>
    <w:p w:rsidR="009E43C4" w:rsidRDefault="009E43C4" w:rsidP="008A1317">
      <w:pPr>
        <w:pStyle w:val="BodyText"/>
        <w:rPr>
          <w:sz w:val="24"/>
          <w:szCs w:val="24"/>
        </w:rPr>
      </w:pPr>
      <w:r>
        <w:t>Начальник экономического отдела</w:t>
      </w:r>
      <w:r>
        <w:tab/>
      </w:r>
      <w:r>
        <w:tab/>
      </w:r>
      <w:r>
        <w:tab/>
      </w:r>
      <w:r>
        <w:tab/>
      </w:r>
      <w:r>
        <w:tab/>
      </w:r>
      <w:r>
        <w:tab/>
        <w:t>И.А. Михалева</w:t>
      </w: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Default="009E43C4" w:rsidP="008A1317">
      <w:pPr>
        <w:pStyle w:val="BodyText"/>
        <w:rPr>
          <w:sz w:val="24"/>
          <w:szCs w:val="24"/>
        </w:rPr>
      </w:pPr>
    </w:p>
    <w:p w:rsidR="009E43C4" w:rsidRPr="00D4370B" w:rsidRDefault="009E43C4" w:rsidP="008A1317">
      <w:pPr>
        <w:pStyle w:val="BodyText"/>
        <w:rPr>
          <w:sz w:val="24"/>
          <w:szCs w:val="24"/>
        </w:rPr>
      </w:pPr>
    </w:p>
    <w:sectPr w:rsidR="009E43C4" w:rsidRPr="00D4370B" w:rsidSect="00F01F4C">
      <w:pgSz w:w="11906" w:h="16838"/>
      <w:pgMar w:top="851" w:right="567" w:bottom="567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3C4" w:rsidRDefault="009E43C4" w:rsidP="001953B1">
      <w:r>
        <w:separator/>
      </w:r>
    </w:p>
  </w:endnote>
  <w:endnote w:type="continuationSeparator" w:id="1">
    <w:p w:rsidR="009E43C4" w:rsidRDefault="009E43C4" w:rsidP="00195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3C4" w:rsidRDefault="009E43C4" w:rsidP="001953B1">
      <w:r>
        <w:separator/>
      </w:r>
    </w:p>
  </w:footnote>
  <w:footnote w:type="continuationSeparator" w:id="1">
    <w:p w:rsidR="009E43C4" w:rsidRDefault="009E43C4" w:rsidP="001953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448AE"/>
    <w:multiLevelType w:val="hybridMultilevel"/>
    <w:tmpl w:val="FACAB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3313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675FA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2F6"/>
    <w:rsid w:val="000C4C9A"/>
    <w:rsid w:val="000C525E"/>
    <w:rsid w:val="000C6DCC"/>
    <w:rsid w:val="000C7883"/>
    <w:rsid w:val="000D1301"/>
    <w:rsid w:val="000D33A6"/>
    <w:rsid w:val="000D710C"/>
    <w:rsid w:val="000E0F80"/>
    <w:rsid w:val="000E24B9"/>
    <w:rsid w:val="000E38D8"/>
    <w:rsid w:val="000E3945"/>
    <w:rsid w:val="000E617D"/>
    <w:rsid w:val="000E740A"/>
    <w:rsid w:val="000F07F7"/>
    <w:rsid w:val="000F5D21"/>
    <w:rsid w:val="000F5E1C"/>
    <w:rsid w:val="000F65A0"/>
    <w:rsid w:val="000F6617"/>
    <w:rsid w:val="000F6A3D"/>
    <w:rsid w:val="00102A1C"/>
    <w:rsid w:val="00102E4B"/>
    <w:rsid w:val="001033F6"/>
    <w:rsid w:val="00105645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1D4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2411"/>
    <w:rsid w:val="00194C63"/>
    <w:rsid w:val="001953B1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2855"/>
    <w:rsid w:val="001F388D"/>
    <w:rsid w:val="001F47E1"/>
    <w:rsid w:val="001F7691"/>
    <w:rsid w:val="00200132"/>
    <w:rsid w:val="00200FAF"/>
    <w:rsid w:val="002022EC"/>
    <w:rsid w:val="00206498"/>
    <w:rsid w:val="002069A6"/>
    <w:rsid w:val="00207F75"/>
    <w:rsid w:val="00214AC7"/>
    <w:rsid w:val="00215323"/>
    <w:rsid w:val="00215B72"/>
    <w:rsid w:val="002212FE"/>
    <w:rsid w:val="00221EE3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5EE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DF7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15D9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6D9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A5A7F"/>
    <w:rsid w:val="003B0F65"/>
    <w:rsid w:val="003B1675"/>
    <w:rsid w:val="003B2A81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C7183"/>
    <w:rsid w:val="003D15EC"/>
    <w:rsid w:val="003D2A6E"/>
    <w:rsid w:val="003D4393"/>
    <w:rsid w:val="003D4399"/>
    <w:rsid w:val="003D72DD"/>
    <w:rsid w:val="003E1238"/>
    <w:rsid w:val="003E24C6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66757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93E"/>
    <w:rsid w:val="00495AEA"/>
    <w:rsid w:val="004A06C3"/>
    <w:rsid w:val="004A0F6F"/>
    <w:rsid w:val="004A1BCA"/>
    <w:rsid w:val="004A1CC5"/>
    <w:rsid w:val="004A26D7"/>
    <w:rsid w:val="004A2F6F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1A81"/>
    <w:rsid w:val="004D41BF"/>
    <w:rsid w:val="004E0607"/>
    <w:rsid w:val="004E2662"/>
    <w:rsid w:val="004E495F"/>
    <w:rsid w:val="004E5FB2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2D0"/>
    <w:rsid w:val="00520840"/>
    <w:rsid w:val="005233E2"/>
    <w:rsid w:val="00524043"/>
    <w:rsid w:val="00525647"/>
    <w:rsid w:val="00525FD5"/>
    <w:rsid w:val="00530211"/>
    <w:rsid w:val="00530BE7"/>
    <w:rsid w:val="00534E7C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47260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2F22"/>
    <w:rsid w:val="0059486F"/>
    <w:rsid w:val="00596704"/>
    <w:rsid w:val="005A1F7D"/>
    <w:rsid w:val="005A2161"/>
    <w:rsid w:val="005A28A3"/>
    <w:rsid w:val="005A2E04"/>
    <w:rsid w:val="005A41B6"/>
    <w:rsid w:val="005A7CBD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042A3"/>
    <w:rsid w:val="006121DC"/>
    <w:rsid w:val="00613CD5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3FD5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1F4B"/>
    <w:rsid w:val="007220C9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1430"/>
    <w:rsid w:val="007541D2"/>
    <w:rsid w:val="00756B9C"/>
    <w:rsid w:val="00756FA0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3CE3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B7670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D4FAC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34F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7C50"/>
    <w:rsid w:val="0082291A"/>
    <w:rsid w:val="008305DD"/>
    <w:rsid w:val="0083132F"/>
    <w:rsid w:val="00831D51"/>
    <w:rsid w:val="00832070"/>
    <w:rsid w:val="00833007"/>
    <w:rsid w:val="00835F0B"/>
    <w:rsid w:val="00843FB9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75A"/>
    <w:rsid w:val="008752D8"/>
    <w:rsid w:val="0087678E"/>
    <w:rsid w:val="00877F28"/>
    <w:rsid w:val="008844BB"/>
    <w:rsid w:val="008928DD"/>
    <w:rsid w:val="00894411"/>
    <w:rsid w:val="0089487B"/>
    <w:rsid w:val="00896987"/>
    <w:rsid w:val="00896AB8"/>
    <w:rsid w:val="00896B48"/>
    <w:rsid w:val="00896FFD"/>
    <w:rsid w:val="00897567"/>
    <w:rsid w:val="008A008B"/>
    <w:rsid w:val="008A1317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551"/>
    <w:rsid w:val="008F68AE"/>
    <w:rsid w:val="008F7254"/>
    <w:rsid w:val="009009E5"/>
    <w:rsid w:val="00903274"/>
    <w:rsid w:val="0090718B"/>
    <w:rsid w:val="00907CDB"/>
    <w:rsid w:val="0091403A"/>
    <w:rsid w:val="009159A0"/>
    <w:rsid w:val="00916B44"/>
    <w:rsid w:val="00916F32"/>
    <w:rsid w:val="009173F1"/>
    <w:rsid w:val="00917A8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63DD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1C9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026"/>
    <w:rsid w:val="00987880"/>
    <w:rsid w:val="00990DC2"/>
    <w:rsid w:val="00995FC4"/>
    <w:rsid w:val="00997B8B"/>
    <w:rsid w:val="009A0F0E"/>
    <w:rsid w:val="009A3C1F"/>
    <w:rsid w:val="009A61A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3C4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9F6805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5E7"/>
    <w:rsid w:val="00AA490A"/>
    <w:rsid w:val="00AA4BC4"/>
    <w:rsid w:val="00AA5105"/>
    <w:rsid w:val="00AA5110"/>
    <w:rsid w:val="00AA74BB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14D9"/>
    <w:rsid w:val="00AD23AC"/>
    <w:rsid w:val="00AD573C"/>
    <w:rsid w:val="00AD63EA"/>
    <w:rsid w:val="00AD7C3D"/>
    <w:rsid w:val="00AE0227"/>
    <w:rsid w:val="00AE07F4"/>
    <w:rsid w:val="00AE092F"/>
    <w:rsid w:val="00AE1450"/>
    <w:rsid w:val="00AE2C6B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0DA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186"/>
    <w:rsid w:val="00B2249B"/>
    <w:rsid w:val="00B22CF7"/>
    <w:rsid w:val="00B24400"/>
    <w:rsid w:val="00B2491C"/>
    <w:rsid w:val="00B24B16"/>
    <w:rsid w:val="00B24B66"/>
    <w:rsid w:val="00B24D51"/>
    <w:rsid w:val="00B24D95"/>
    <w:rsid w:val="00B24EAA"/>
    <w:rsid w:val="00B25ACB"/>
    <w:rsid w:val="00B25E24"/>
    <w:rsid w:val="00B27CEE"/>
    <w:rsid w:val="00B32169"/>
    <w:rsid w:val="00B34B93"/>
    <w:rsid w:val="00B34C15"/>
    <w:rsid w:val="00B35CA0"/>
    <w:rsid w:val="00B4138F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60BA8"/>
    <w:rsid w:val="00B60CEE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86A71"/>
    <w:rsid w:val="00B92583"/>
    <w:rsid w:val="00B9271F"/>
    <w:rsid w:val="00B938FF"/>
    <w:rsid w:val="00B95E38"/>
    <w:rsid w:val="00B96B98"/>
    <w:rsid w:val="00BA055E"/>
    <w:rsid w:val="00BA0770"/>
    <w:rsid w:val="00BA2245"/>
    <w:rsid w:val="00BA562E"/>
    <w:rsid w:val="00BB0A1C"/>
    <w:rsid w:val="00BB0AFB"/>
    <w:rsid w:val="00BB1803"/>
    <w:rsid w:val="00BB7969"/>
    <w:rsid w:val="00BC357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1DDB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4FFB"/>
    <w:rsid w:val="00C36E0A"/>
    <w:rsid w:val="00C3758B"/>
    <w:rsid w:val="00C40681"/>
    <w:rsid w:val="00C4367E"/>
    <w:rsid w:val="00C440A0"/>
    <w:rsid w:val="00C450D5"/>
    <w:rsid w:val="00C4515B"/>
    <w:rsid w:val="00C453ED"/>
    <w:rsid w:val="00C475BF"/>
    <w:rsid w:val="00C504FA"/>
    <w:rsid w:val="00C508D6"/>
    <w:rsid w:val="00C5229D"/>
    <w:rsid w:val="00C538FE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87C52"/>
    <w:rsid w:val="00C92ADE"/>
    <w:rsid w:val="00C95276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2A65"/>
    <w:rsid w:val="00CB3127"/>
    <w:rsid w:val="00CB7EDD"/>
    <w:rsid w:val="00CC07C9"/>
    <w:rsid w:val="00CC1B24"/>
    <w:rsid w:val="00CC1DE7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370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7C"/>
    <w:rsid w:val="00D55FC4"/>
    <w:rsid w:val="00D564F8"/>
    <w:rsid w:val="00D5681A"/>
    <w:rsid w:val="00D575A7"/>
    <w:rsid w:val="00D60A9F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32DE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C7247"/>
    <w:rsid w:val="00DD0509"/>
    <w:rsid w:val="00DD1B9A"/>
    <w:rsid w:val="00DD1F4E"/>
    <w:rsid w:val="00DD23D6"/>
    <w:rsid w:val="00DD2ECC"/>
    <w:rsid w:val="00DD45A1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172DD"/>
    <w:rsid w:val="00E17B3C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6BB"/>
    <w:rsid w:val="00E51F28"/>
    <w:rsid w:val="00E544EE"/>
    <w:rsid w:val="00E55235"/>
    <w:rsid w:val="00E60EB0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4FC9"/>
    <w:rsid w:val="00EC745E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4C"/>
    <w:rsid w:val="00F01F5F"/>
    <w:rsid w:val="00F029C1"/>
    <w:rsid w:val="00F07588"/>
    <w:rsid w:val="00F1040E"/>
    <w:rsid w:val="00F10F87"/>
    <w:rsid w:val="00F1129F"/>
    <w:rsid w:val="00F15488"/>
    <w:rsid w:val="00F1730B"/>
    <w:rsid w:val="00F219C4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5949"/>
    <w:rsid w:val="00F36393"/>
    <w:rsid w:val="00F369CB"/>
    <w:rsid w:val="00F36D34"/>
    <w:rsid w:val="00F41685"/>
    <w:rsid w:val="00F41853"/>
    <w:rsid w:val="00F426F5"/>
    <w:rsid w:val="00F42C64"/>
    <w:rsid w:val="00F4633E"/>
    <w:rsid w:val="00F46F5B"/>
    <w:rsid w:val="00F51842"/>
    <w:rsid w:val="00F54DCB"/>
    <w:rsid w:val="00F56A15"/>
    <w:rsid w:val="00F60CD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5D62"/>
    <w:rsid w:val="00FD78AF"/>
    <w:rsid w:val="00FE1377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">
    <w:name w:val="Body Text"/>
    <w:basedOn w:val="Normal"/>
    <w:link w:val="BodyTextChar"/>
    <w:uiPriority w:val="99"/>
    <w:rsid w:val="008A1317"/>
    <w:pPr>
      <w:jc w:val="left"/>
    </w:pPr>
    <w:rPr>
      <w:rFonts w:eastAsia="Times New Roman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A1317"/>
    <w:rPr>
      <w:rFonts w:eastAsia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rsid w:val="001953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53B1"/>
    <w:rPr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1953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953B1"/>
    <w:rPr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C538F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64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4</Pages>
  <Words>1031</Words>
  <Characters>5878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Ирина</cp:lastModifiedBy>
  <cp:revision>5</cp:revision>
  <cp:lastPrinted>2014-12-12T07:24:00Z</cp:lastPrinted>
  <dcterms:created xsi:type="dcterms:W3CDTF">2014-12-22T07:36:00Z</dcterms:created>
  <dcterms:modified xsi:type="dcterms:W3CDTF">2014-12-22T11:07:00Z</dcterms:modified>
</cp:coreProperties>
</file>